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4FF3" w14:textId="77777777" w:rsidR="00537B20" w:rsidRPr="00C6782B" w:rsidRDefault="00537B20" w:rsidP="00504191">
      <w:pPr>
        <w:sectPr w:rsidR="00537B20" w:rsidRPr="00C6782B" w:rsidSect="005821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2495" w:right="737" w:bottom="1701" w:left="1474" w:header="567" w:footer="737" w:gutter="0"/>
          <w:cols w:space="708"/>
          <w:docGrid w:linePitch="360"/>
        </w:sectPr>
      </w:pPr>
    </w:p>
    <w:p w14:paraId="51D608CF" w14:textId="77777777" w:rsidR="00ED6EB9" w:rsidRDefault="00ED6EB9" w:rsidP="005D1D0B">
      <w:bookmarkStart w:id="3" w:name="MacroStartPosition"/>
      <w:bookmarkEnd w:id="3"/>
    </w:p>
    <w:p w14:paraId="39772308" w14:textId="707FB8BA" w:rsidR="00ED6EB9" w:rsidRPr="00567FFD" w:rsidRDefault="00ED6EB9" w:rsidP="005D1D0B">
      <w:pPr>
        <w:rPr>
          <w:b/>
          <w:bCs/>
          <w:sz w:val="24"/>
          <w:szCs w:val="24"/>
        </w:rPr>
      </w:pPr>
      <w:r w:rsidRPr="00567FFD">
        <w:rPr>
          <w:b/>
          <w:bCs/>
          <w:sz w:val="24"/>
          <w:szCs w:val="24"/>
        </w:rPr>
        <w:t>Situationsanalyse Hotel</w:t>
      </w:r>
    </w:p>
    <w:p w14:paraId="65954BAA" w14:textId="77777777" w:rsidR="00ED6EB9" w:rsidRDefault="00ED6EB9" w:rsidP="005D1D0B"/>
    <w:p w14:paraId="135BECCB" w14:textId="2DF2FD62" w:rsidR="00CD2C8F" w:rsidRDefault="001E45F4" w:rsidP="005D1D0B">
      <w:r>
        <w:t xml:space="preserve">Für das Projekt </w:t>
      </w:r>
      <w:r w:rsidR="0006632B" w:rsidRPr="0006632B">
        <w:rPr>
          <w:i/>
          <w:iCs/>
        </w:rPr>
        <w:t>xy</w:t>
      </w:r>
      <w:r>
        <w:t xml:space="preserve"> möchten wir </w:t>
      </w:r>
      <w:r w:rsidR="00D37759">
        <w:t>Ihren</w:t>
      </w:r>
      <w:r>
        <w:t xml:space="preserve"> </w:t>
      </w:r>
      <w:r w:rsidR="00193A62">
        <w:t>Hotelbetrieb möglichst gut kennen und verstehen, wie er funktioniert. Hierfür benötigen wir einige Angaben zu</w:t>
      </w:r>
      <w:r w:rsidR="009D40EA">
        <w:t xml:space="preserve">m </w:t>
      </w:r>
      <w:r w:rsidR="00193A62">
        <w:t xml:space="preserve">Hotel sowie auch </w:t>
      </w:r>
      <w:r w:rsidR="00E23327">
        <w:t>zum Umfeld, in welchem das Hotel eingebettet ist.</w:t>
      </w:r>
      <w:r w:rsidR="002A7BCA">
        <w:t xml:space="preserve"> Wir möchten wissen, was bisher bereits gemacht wurde</w:t>
      </w:r>
      <w:r w:rsidR="00E72A4C">
        <w:t xml:space="preserve"> bzw. warum etwas nicht gemacht wurde. Ziel ist es, auf Bestehendem aufbauen zu können</w:t>
      </w:r>
      <w:r w:rsidR="00D0496A">
        <w:t xml:space="preserve"> und zu vermeiden, </w:t>
      </w:r>
      <w:r w:rsidR="00CB41F0">
        <w:t>dass bereits getätigte Arbeiten wiederholt werden.</w:t>
      </w:r>
    </w:p>
    <w:p w14:paraId="6AAFC871" w14:textId="77777777" w:rsidR="001E45F4" w:rsidRDefault="001E45F4" w:rsidP="005D1D0B"/>
    <w:p w14:paraId="05A2214C" w14:textId="42C004DC" w:rsidR="00CD2C8F" w:rsidRDefault="003D2B03" w:rsidP="00A32F6A">
      <w:r w:rsidRPr="00CC0F3E">
        <w:t>Gehe</w:t>
      </w:r>
      <w:r w:rsidR="00E80807">
        <w:t>n Sie</w:t>
      </w:r>
      <w:r w:rsidR="00BA7032" w:rsidRPr="00CC0F3E">
        <w:t xml:space="preserve"> </w:t>
      </w:r>
      <w:r w:rsidRPr="00CC0F3E">
        <w:t xml:space="preserve">bitte die nachfolgende Liste sorgfältig durch. </w:t>
      </w:r>
      <w:r w:rsidR="00E26A05">
        <w:t>B</w:t>
      </w:r>
      <w:r w:rsidR="00E26A05" w:rsidRPr="00E26A05">
        <w:t>eantworte</w:t>
      </w:r>
      <w:r w:rsidR="00E80807">
        <w:t>n Sie</w:t>
      </w:r>
      <w:r w:rsidR="00E26A05" w:rsidRPr="00E26A05">
        <w:t xml:space="preserve"> die Fragen so gut wie möglich</w:t>
      </w:r>
      <w:r w:rsidR="000B1AB3">
        <w:t xml:space="preserve"> </w:t>
      </w:r>
      <w:r w:rsidR="000B1AB3" w:rsidRPr="00CC0F3E">
        <w:t>und stelle</w:t>
      </w:r>
      <w:r w:rsidR="00E80807">
        <w:t>n Sie</w:t>
      </w:r>
      <w:r w:rsidR="000B1AB3" w:rsidRPr="00CC0F3E">
        <w:t xml:space="preserve"> vorhandene Unterlagen und Informationen zusammen, die relevant für das Projekt sein könnten.</w:t>
      </w:r>
      <w:r w:rsidR="00E26A05" w:rsidRPr="00E26A05">
        <w:t xml:space="preserve"> Je mehr wertvolle Informationen wir von </w:t>
      </w:r>
      <w:r w:rsidR="00E80807">
        <w:t>Ihnen</w:t>
      </w:r>
      <w:r w:rsidR="00E26A05" w:rsidRPr="00E26A05">
        <w:t xml:space="preserve"> bekommen, desto besser können wir </w:t>
      </w:r>
      <w:r w:rsidR="00E80807">
        <w:t>Sie</w:t>
      </w:r>
      <w:r w:rsidR="00E26A05" w:rsidRPr="00E26A05">
        <w:t xml:space="preserve"> </w:t>
      </w:r>
      <w:r w:rsidR="00CF4772">
        <w:t>mit</w:t>
      </w:r>
      <w:r w:rsidR="00E26A05" w:rsidRPr="00E26A05">
        <w:t xml:space="preserve"> individuellen Hub</w:t>
      </w:r>
      <w:r w:rsidR="00131ADC">
        <w:t>-</w:t>
      </w:r>
      <w:r w:rsidR="00E26A05" w:rsidRPr="00E26A05">
        <w:t>Lösungen unterstützen</w:t>
      </w:r>
      <w:r w:rsidR="000B1AB3">
        <w:t xml:space="preserve">. </w:t>
      </w:r>
      <w:r w:rsidR="00683EF5" w:rsidRPr="00CC0F3E">
        <w:t>Sende</w:t>
      </w:r>
      <w:r w:rsidR="00E80807">
        <w:t>n Sie</w:t>
      </w:r>
      <w:r w:rsidR="00683EF5" w:rsidRPr="00CC0F3E">
        <w:t xml:space="preserve"> </w:t>
      </w:r>
      <w:r w:rsidR="003E5B9F" w:rsidRPr="00CC0F3E">
        <w:t xml:space="preserve">das </w:t>
      </w:r>
      <w:r w:rsidR="003E5B9F">
        <w:t>ausgefüllte Dokument und</w:t>
      </w:r>
      <w:r w:rsidR="00683EF5">
        <w:t xml:space="preserve"> alle </w:t>
      </w:r>
      <w:r w:rsidR="00342864">
        <w:t>Unterlagen</w:t>
      </w:r>
      <w:r w:rsidR="00CF1384">
        <w:t xml:space="preserve"> </w:t>
      </w:r>
      <w:r w:rsidR="003E5B9F">
        <w:t xml:space="preserve">per </w:t>
      </w:r>
      <w:r w:rsidR="00CF7FBB">
        <w:t>E-</w:t>
      </w:r>
      <w:r w:rsidR="003E5B9F">
        <w:t xml:space="preserve">Mail </w:t>
      </w:r>
      <w:r w:rsidR="00683EF5">
        <w:t xml:space="preserve">an </w:t>
      </w:r>
      <w:r w:rsidR="00E80807" w:rsidRPr="00395BE6">
        <w:rPr>
          <w:i/>
          <w:iCs/>
          <w:color w:val="257082" w:themeColor="accent1" w:themeShade="80"/>
        </w:rPr>
        <w:t>xy</w:t>
      </w:r>
      <w:r w:rsidR="00C05A1E">
        <w:rPr>
          <w:i/>
          <w:iCs/>
          <w:color w:val="257082" w:themeColor="accent1" w:themeShade="80"/>
        </w:rPr>
        <w:t>@xy.ch</w:t>
      </w:r>
      <w:r w:rsidR="00683EF5" w:rsidRPr="00395BE6">
        <w:rPr>
          <w:color w:val="257082" w:themeColor="accent1" w:themeShade="80"/>
        </w:rPr>
        <w:t xml:space="preserve"> </w:t>
      </w:r>
      <w:r w:rsidR="005B0D0D">
        <w:t xml:space="preserve">oder </w:t>
      </w:r>
      <w:r w:rsidR="00334637">
        <w:t xml:space="preserve">per Post </w:t>
      </w:r>
      <w:r w:rsidR="005B0D0D">
        <w:t xml:space="preserve">an </w:t>
      </w:r>
      <w:r w:rsidR="00334637" w:rsidRPr="00395BE6">
        <w:rPr>
          <w:i/>
          <w:iCs/>
        </w:rPr>
        <w:t>xy</w:t>
      </w:r>
      <w:r w:rsidR="000B33E4">
        <w:t>.</w:t>
      </w:r>
    </w:p>
    <w:p w14:paraId="3F1956CC" w14:textId="77777777" w:rsidR="006C604A" w:rsidRDefault="006C604A" w:rsidP="00A32F6A"/>
    <w:p w14:paraId="58E0E076" w14:textId="77777777" w:rsidR="00D85DE8" w:rsidRDefault="00D85DE8" w:rsidP="00A32F6A"/>
    <w:p w14:paraId="14CD681C" w14:textId="77777777" w:rsidR="00B907C8" w:rsidRDefault="00B907C8" w:rsidP="00A32F6A"/>
    <w:p w14:paraId="1C11FA0D" w14:textId="77777777" w:rsidR="00ED6EB9" w:rsidRDefault="00ED6EB9" w:rsidP="005D1D0B"/>
    <w:p w14:paraId="686D5D23" w14:textId="61DD84E4" w:rsidR="006C604A" w:rsidRPr="006C604A" w:rsidRDefault="006C604A" w:rsidP="006C604A">
      <w:pPr>
        <w:pStyle w:val="Listenabsatz"/>
        <w:numPr>
          <w:ilvl w:val="0"/>
          <w:numId w:val="15"/>
        </w:numPr>
        <w:rPr>
          <w:b/>
          <w:bCs/>
        </w:rPr>
      </w:pPr>
      <w:r w:rsidRPr="006C604A">
        <w:rPr>
          <w:b/>
          <w:bCs/>
        </w:rPr>
        <w:t>Teil: Fact</w:t>
      </w:r>
      <w:r w:rsidR="001D035B">
        <w:rPr>
          <w:b/>
          <w:bCs/>
        </w:rPr>
        <w:t>s</w:t>
      </w:r>
      <w:r w:rsidRPr="006C604A">
        <w:rPr>
          <w:b/>
          <w:bCs/>
        </w:rPr>
        <w:t xml:space="preserve"> &amp; Figures</w:t>
      </w:r>
    </w:p>
    <w:p w14:paraId="0C633507" w14:textId="453BA89C" w:rsidR="0006725A" w:rsidRPr="00FB58AF" w:rsidRDefault="0006725A" w:rsidP="00EB0141">
      <w:r w:rsidRPr="00FB58AF">
        <w:t>Beantworte</w:t>
      </w:r>
      <w:r w:rsidR="00334637">
        <w:t>n Sie</w:t>
      </w:r>
      <w:r w:rsidRPr="00FB58AF">
        <w:t xml:space="preserve"> bitte d</w:t>
      </w:r>
      <w:r w:rsidR="000B1979" w:rsidRPr="00FB58AF">
        <w:t>ie nachfolgenden</w:t>
      </w:r>
      <w:r w:rsidR="008576C7" w:rsidRPr="00FB58AF">
        <w:t xml:space="preserve"> Fragen</w:t>
      </w:r>
      <w:r w:rsidR="00266A45" w:rsidRPr="00FB58AF">
        <w:t>.</w:t>
      </w:r>
    </w:p>
    <w:p w14:paraId="7017DC57" w14:textId="0EA0E85B" w:rsidR="00840B72" w:rsidRDefault="00840B72" w:rsidP="00840B72">
      <w:r w:rsidRPr="00FB58AF">
        <w:t xml:space="preserve">Wenn immer möglich, sollen die aktuellen Zahlen (idealerweise vom Jahr </w:t>
      </w:r>
      <w:r w:rsidR="00334637" w:rsidRPr="00395BE6">
        <w:rPr>
          <w:i/>
          <w:iCs/>
        </w:rPr>
        <w:t>xy</w:t>
      </w:r>
      <w:r w:rsidRPr="00FB58AF">
        <w:t xml:space="preserve">) </w:t>
      </w:r>
      <w:r>
        <w:t>aufgeführt</w:t>
      </w:r>
      <w:r w:rsidRPr="00FB58AF">
        <w:t xml:space="preserve"> werden.</w:t>
      </w:r>
      <w:r>
        <w:t xml:space="preserve"> </w:t>
      </w:r>
      <w:r w:rsidR="00395BE6">
        <w:t xml:space="preserve">Geben Sie </w:t>
      </w:r>
      <w:r>
        <w:t>bitte jeweils an, von welchem Jahr die erwähnten Zahlen stammen.</w:t>
      </w:r>
    </w:p>
    <w:p w14:paraId="358FFE34" w14:textId="77777777" w:rsidR="00840B72" w:rsidRPr="00FB58AF" w:rsidRDefault="00840B72" w:rsidP="00EB0141"/>
    <w:p w14:paraId="6FA9844E" w14:textId="1EC3AA06" w:rsidR="00596047" w:rsidRDefault="00596047" w:rsidP="002B3428"/>
    <w:p w14:paraId="38D87601" w14:textId="26CA6977" w:rsidR="0010293B" w:rsidRDefault="00E60B92" w:rsidP="0010293B">
      <w:pPr>
        <w:pStyle w:val="Listenabsatz"/>
        <w:numPr>
          <w:ilvl w:val="0"/>
          <w:numId w:val="20"/>
        </w:numPr>
      </w:pPr>
      <w:r>
        <w:t xml:space="preserve">Wie sehen die </w:t>
      </w:r>
      <w:r w:rsidRPr="00120401">
        <w:rPr>
          <w:b/>
          <w:bCs/>
        </w:rPr>
        <w:t>Besitzverhältnisse</w:t>
      </w:r>
      <w:r>
        <w:t xml:space="preserve"> </w:t>
      </w:r>
      <w:r w:rsidR="00D3287F">
        <w:t>des Hotels aus? (Eigentümerschaft, Pacht/Miete)</w:t>
      </w:r>
    </w:p>
    <w:p w14:paraId="55F4B8AD" w14:textId="77777777" w:rsidR="0010293B" w:rsidRDefault="0010293B" w:rsidP="0010293B"/>
    <w:p w14:paraId="71A71D9D" w14:textId="77777777" w:rsidR="00583F20" w:rsidRDefault="00583F20" w:rsidP="0010293B"/>
    <w:p w14:paraId="5E87490D" w14:textId="30FEECC7" w:rsidR="00D3287F" w:rsidRDefault="00BA64CB" w:rsidP="00E60B92">
      <w:pPr>
        <w:pStyle w:val="Listenabsatz"/>
        <w:numPr>
          <w:ilvl w:val="0"/>
          <w:numId w:val="20"/>
        </w:numPr>
      </w:pPr>
      <w:r>
        <w:t xml:space="preserve">Wie viele </w:t>
      </w:r>
      <w:r w:rsidRPr="00120401">
        <w:rPr>
          <w:b/>
          <w:bCs/>
        </w:rPr>
        <w:t>Zimmer</w:t>
      </w:r>
      <w:r>
        <w:t xml:space="preserve"> bietet das Hotel?</w:t>
      </w:r>
    </w:p>
    <w:p w14:paraId="3971FC9C" w14:textId="77777777" w:rsidR="00613B90" w:rsidRDefault="00613B90" w:rsidP="00583F20"/>
    <w:p w14:paraId="1BA475F5" w14:textId="77777777" w:rsidR="00613B90" w:rsidRDefault="00613B90" w:rsidP="00583F20"/>
    <w:p w14:paraId="0F4154BE" w14:textId="63A7B1C0" w:rsidR="00BA64CB" w:rsidRDefault="00BA64CB" w:rsidP="00E60B92">
      <w:pPr>
        <w:pStyle w:val="Listenabsatz"/>
        <w:numPr>
          <w:ilvl w:val="0"/>
          <w:numId w:val="20"/>
        </w:numPr>
      </w:pPr>
      <w:r>
        <w:t xml:space="preserve">Wie viele </w:t>
      </w:r>
      <w:r w:rsidRPr="00120401">
        <w:rPr>
          <w:b/>
          <w:bCs/>
        </w:rPr>
        <w:t>Betten</w:t>
      </w:r>
      <w:r>
        <w:t xml:space="preserve"> bietet das Hotel?</w:t>
      </w:r>
    </w:p>
    <w:p w14:paraId="4E1F16F1" w14:textId="77777777" w:rsidR="00583F20" w:rsidRDefault="00583F20" w:rsidP="00583F20"/>
    <w:p w14:paraId="2A0E2C70" w14:textId="0A6E1C42" w:rsidR="00B907C8" w:rsidRDefault="00B907C8">
      <w:pPr>
        <w:spacing w:line="260" w:lineRule="exact"/>
      </w:pPr>
    </w:p>
    <w:p w14:paraId="44B9F16E" w14:textId="1BC49C96" w:rsidR="00BA64CB" w:rsidRDefault="0026179C" w:rsidP="00E60B92">
      <w:pPr>
        <w:pStyle w:val="Listenabsatz"/>
        <w:numPr>
          <w:ilvl w:val="0"/>
          <w:numId w:val="20"/>
        </w:numPr>
      </w:pPr>
      <w:r>
        <w:t xml:space="preserve">Wie sehen die </w:t>
      </w:r>
      <w:r w:rsidRPr="00120401">
        <w:rPr>
          <w:b/>
          <w:bCs/>
        </w:rPr>
        <w:t>Öffnungszeiten</w:t>
      </w:r>
      <w:r>
        <w:t xml:space="preserve"> über das ganze Jahr aus? (</w:t>
      </w:r>
      <w:r w:rsidR="00736CD8">
        <w:t>Stunden pro Tag, saisonale Abweichungen, Betriebsferien)</w:t>
      </w:r>
    </w:p>
    <w:p w14:paraId="2D36E9EA" w14:textId="77777777" w:rsidR="00583F20" w:rsidRDefault="00583F20" w:rsidP="00583F20"/>
    <w:p w14:paraId="4169D2C6" w14:textId="77777777" w:rsidR="00583F20" w:rsidRDefault="00583F20" w:rsidP="00583F20"/>
    <w:p w14:paraId="007A56F9" w14:textId="0A222D7A" w:rsidR="00583F20" w:rsidRDefault="002B6827" w:rsidP="00583F20">
      <w:pPr>
        <w:pStyle w:val="Listenabsatz"/>
        <w:numPr>
          <w:ilvl w:val="0"/>
          <w:numId w:val="20"/>
        </w:numPr>
      </w:pPr>
      <w:r>
        <w:t xml:space="preserve">Wie sehen die </w:t>
      </w:r>
      <w:r w:rsidRPr="00120401">
        <w:rPr>
          <w:b/>
          <w:bCs/>
        </w:rPr>
        <w:t>Übernachtungszahle</w:t>
      </w:r>
      <w:r w:rsidR="00086F4F" w:rsidRPr="00120401">
        <w:rPr>
          <w:b/>
          <w:bCs/>
        </w:rPr>
        <w:t>n</w:t>
      </w:r>
      <w:r w:rsidR="00086F4F">
        <w:t xml:space="preserve"> für das letzte Jahr </w:t>
      </w:r>
      <w:r w:rsidR="00145E34">
        <w:t xml:space="preserve">gesamthaft und pro Monat </w:t>
      </w:r>
      <w:r w:rsidR="00086F4F">
        <w:t>aus</w:t>
      </w:r>
      <w:r w:rsidR="00145E34">
        <w:t xml:space="preserve">? (Angaben auch mittels Tabelle/Grafik </w:t>
      </w:r>
      <w:r w:rsidR="002004D8">
        <w:t xml:space="preserve">in der Beilage </w:t>
      </w:r>
      <w:r w:rsidR="00145E34">
        <w:t>möglich)</w:t>
      </w:r>
    </w:p>
    <w:p w14:paraId="43848911" w14:textId="77777777" w:rsidR="00583F20" w:rsidRDefault="00583F20" w:rsidP="00583F20"/>
    <w:p w14:paraId="4D5CBA59" w14:textId="77777777" w:rsidR="00583F20" w:rsidRDefault="00583F20" w:rsidP="00583F20"/>
    <w:p w14:paraId="367146C2" w14:textId="1C2BE2C2" w:rsidR="00120401" w:rsidRDefault="00120401" w:rsidP="00120401">
      <w:pPr>
        <w:pStyle w:val="Listenabsatz"/>
        <w:numPr>
          <w:ilvl w:val="0"/>
          <w:numId w:val="20"/>
        </w:numPr>
      </w:pPr>
      <w:r>
        <w:t xml:space="preserve">Wie sieht die </w:t>
      </w:r>
      <w:r w:rsidRPr="3CCF8DA1">
        <w:rPr>
          <w:b/>
          <w:bCs/>
        </w:rPr>
        <w:t>Auslastung</w:t>
      </w:r>
      <w:r>
        <w:t xml:space="preserve"> für das letzte Jahr gesamthaft und pro Monat aus? (Angaben auch mittels Tabelle/Grafik </w:t>
      </w:r>
      <w:r w:rsidR="002004D8">
        <w:t xml:space="preserve">in der Beilage </w:t>
      </w:r>
      <w:r>
        <w:t>möglich)</w:t>
      </w:r>
    </w:p>
    <w:p w14:paraId="1CE00E31" w14:textId="77777777" w:rsidR="00BB7D97" w:rsidRDefault="00BB7D97" w:rsidP="00BB7D97"/>
    <w:p w14:paraId="08EDA66E" w14:textId="77777777" w:rsidR="00BB7D97" w:rsidRDefault="00BB7D97" w:rsidP="00BB7D97"/>
    <w:p w14:paraId="75DEC9A4" w14:textId="680955CD" w:rsidR="00804FDE" w:rsidRDefault="00804FDE" w:rsidP="00120401">
      <w:pPr>
        <w:pStyle w:val="Listenabsatz"/>
        <w:numPr>
          <w:ilvl w:val="0"/>
          <w:numId w:val="20"/>
        </w:numPr>
      </w:pPr>
      <w:r>
        <w:t xml:space="preserve">Wie viele </w:t>
      </w:r>
      <w:r w:rsidR="00BE5278" w:rsidRPr="00BE5278">
        <w:rPr>
          <w:b/>
          <w:bCs/>
        </w:rPr>
        <w:t>Mitarbeitende</w:t>
      </w:r>
      <w:r>
        <w:t xml:space="preserve"> beschäftigt das Hote</w:t>
      </w:r>
      <w:r w:rsidR="00547F07">
        <w:t xml:space="preserve">l? (Festangestellte </w:t>
      </w:r>
      <w:r w:rsidR="00BE5278">
        <w:t>und saisonal Angestellte)</w:t>
      </w:r>
    </w:p>
    <w:p w14:paraId="6DC5DACE" w14:textId="77777777" w:rsidR="00B907C8" w:rsidRDefault="00B907C8" w:rsidP="00BB7D97"/>
    <w:p w14:paraId="2D40A9D7" w14:textId="77777777" w:rsidR="000A480E" w:rsidRDefault="000A480E" w:rsidP="00BB7D97"/>
    <w:p w14:paraId="0582D5BC" w14:textId="20167F50" w:rsidR="00593E8A" w:rsidRDefault="00CC1D34" w:rsidP="00593E8A">
      <w:pPr>
        <w:pStyle w:val="Listenabsatz"/>
        <w:numPr>
          <w:ilvl w:val="0"/>
          <w:numId w:val="20"/>
        </w:numPr>
      </w:pPr>
      <w:r>
        <w:t xml:space="preserve">Wie hoch ist der </w:t>
      </w:r>
      <w:r w:rsidRPr="3CCF8DA1">
        <w:rPr>
          <w:b/>
          <w:bCs/>
        </w:rPr>
        <w:t>Umsatz</w:t>
      </w:r>
      <w:r>
        <w:t xml:space="preserve"> pro Jahr?</w:t>
      </w:r>
    </w:p>
    <w:p w14:paraId="1DBEE489" w14:textId="77777777" w:rsidR="00BB7D97" w:rsidRDefault="00BB7D97" w:rsidP="00BB7D97"/>
    <w:p w14:paraId="3AB6563C" w14:textId="77777777" w:rsidR="00B907C8" w:rsidRDefault="00B907C8" w:rsidP="00BB7D97"/>
    <w:p w14:paraId="70880BE7" w14:textId="47ACD580" w:rsidR="00BE5278" w:rsidRDefault="00910FAA" w:rsidP="00E60B92">
      <w:pPr>
        <w:pStyle w:val="Listenabsatz"/>
        <w:numPr>
          <w:ilvl w:val="0"/>
          <w:numId w:val="20"/>
        </w:numPr>
      </w:pPr>
      <w:r>
        <w:t xml:space="preserve">Gibt es </w:t>
      </w:r>
      <w:r w:rsidRPr="001B0869">
        <w:rPr>
          <w:b/>
          <w:bCs/>
        </w:rPr>
        <w:t>Dienstleistungen</w:t>
      </w:r>
      <w:r>
        <w:t xml:space="preserve"> ausserhalb der</w:t>
      </w:r>
      <w:r w:rsidR="00D754AB">
        <w:t xml:space="preserve"> klassischen Hotelangebote, die auch für Externe angeboten werden? Falls ja, beschreibe bitte ku</w:t>
      </w:r>
      <w:r w:rsidR="001B0869">
        <w:t>rz die Dienstleistung(en).</w:t>
      </w:r>
    </w:p>
    <w:p w14:paraId="6EF3E844" w14:textId="77777777" w:rsidR="00BB7D97" w:rsidRDefault="00BB7D97" w:rsidP="00BB7D97"/>
    <w:p w14:paraId="3270BDA3" w14:textId="77777777" w:rsidR="00BB7D97" w:rsidRDefault="00BB7D97" w:rsidP="00BB7D97"/>
    <w:p w14:paraId="4F74FC42" w14:textId="32D18FF2" w:rsidR="001B0869" w:rsidRDefault="001B0869" w:rsidP="00E60B92">
      <w:pPr>
        <w:pStyle w:val="Listenabsatz"/>
        <w:numPr>
          <w:ilvl w:val="0"/>
          <w:numId w:val="20"/>
        </w:numPr>
      </w:pPr>
      <w:r>
        <w:t xml:space="preserve">Was zeichnet das Hotel </w:t>
      </w:r>
      <w:r w:rsidRPr="00852A38">
        <w:rPr>
          <w:b/>
          <w:bCs/>
        </w:rPr>
        <w:t>besonders</w:t>
      </w:r>
      <w:r>
        <w:t xml:space="preserve"> aus?</w:t>
      </w:r>
    </w:p>
    <w:p w14:paraId="57CCAACB" w14:textId="77777777" w:rsidR="00BB7D97" w:rsidRDefault="00BB7D97" w:rsidP="00BB7D97"/>
    <w:p w14:paraId="3E1E5E17" w14:textId="03A9D80C" w:rsidR="006D49A0" w:rsidRDefault="006D49A0">
      <w:pPr>
        <w:spacing w:line="260" w:lineRule="exact"/>
      </w:pPr>
    </w:p>
    <w:p w14:paraId="77D2CC3D" w14:textId="61CB52A2" w:rsidR="002F582F" w:rsidRDefault="002F582F" w:rsidP="00E60B92">
      <w:pPr>
        <w:pStyle w:val="Listenabsatz"/>
        <w:numPr>
          <w:ilvl w:val="0"/>
          <w:numId w:val="20"/>
        </w:numPr>
      </w:pPr>
      <w:r w:rsidRPr="00B02FD5">
        <w:t xml:space="preserve">Was ist die </w:t>
      </w:r>
      <w:r w:rsidRPr="00B02FD5">
        <w:rPr>
          <w:b/>
          <w:bCs/>
        </w:rPr>
        <w:t>Stellung</w:t>
      </w:r>
      <w:r w:rsidRPr="00B02FD5">
        <w:t xml:space="preserve"> des Hotels innerhalb des Dorfes/der Gemeinde/</w:t>
      </w:r>
      <w:r w:rsidR="00593E8A" w:rsidRPr="00B02FD5">
        <w:t>der Destination/</w:t>
      </w:r>
      <w:r w:rsidRPr="00B02FD5">
        <w:t>der Region</w:t>
      </w:r>
      <w:r w:rsidR="00245378" w:rsidRPr="00B02FD5">
        <w:t xml:space="preserve"> (Einheimischen-Stammtisch, Übungslokal </w:t>
      </w:r>
      <w:r w:rsidR="00EE26F2" w:rsidRPr="00B02FD5">
        <w:t xml:space="preserve">für </w:t>
      </w:r>
      <w:r w:rsidR="00245378" w:rsidRPr="00B02FD5">
        <w:t>Vereine,</w:t>
      </w:r>
      <w:r w:rsidR="00D01950" w:rsidRPr="00B02FD5">
        <w:t xml:space="preserve"> Leitbetrieb aufgrund</w:t>
      </w:r>
      <w:r w:rsidR="00EF34B5" w:rsidRPr="00B02FD5">
        <w:t xml:space="preserve"> Grösse/Anzahl Mitarbeitende oder </w:t>
      </w:r>
      <w:r w:rsidR="0097601E" w:rsidRPr="00B02FD5">
        <w:t>aufgrund Innovationswille und -kraft,</w:t>
      </w:r>
      <w:r w:rsidR="00245378" w:rsidRPr="00B02FD5">
        <w:t xml:space="preserve"> </w:t>
      </w:r>
      <w:r w:rsidR="00051E82" w:rsidRPr="00B02FD5">
        <w:t>Mitwirkung bei</w:t>
      </w:r>
      <w:r w:rsidR="00245378" w:rsidRPr="00B02FD5">
        <w:t xml:space="preserve"> Veranstaltungen etc.)?</w:t>
      </w:r>
    </w:p>
    <w:p w14:paraId="1BA52734" w14:textId="77777777" w:rsidR="00BB7D97" w:rsidRDefault="00BB7D97" w:rsidP="00BB7D97"/>
    <w:p w14:paraId="7377964F" w14:textId="77777777" w:rsidR="006D49A0" w:rsidRDefault="006D49A0" w:rsidP="00BB7D97"/>
    <w:p w14:paraId="5A513780" w14:textId="275079F6" w:rsidR="00593E8A" w:rsidRDefault="00593E8A" w:rsidP="00E60B92">
      <w:pPr>
        <w:pStyle w:val="Listenabsatz"/>
        <w:numPr>
          <w:ilvl w:val="0"/>
          <w:numId w:val="20"/>
        </w:numPr>
      </w:pPr>
      <w:r>
        <w:t xml:space="preserve">Wie hat </w:t>
      </w:r>
      <w:r w:rsidR="00D722B4">
        <w:t xml:space="preserve">sich der Hotelbetrieb in den letzten 5 bis 10 Jahren </w:t>
      </w:r>
      <w:r w:rsidR="00D722B4" w:rsidRPr="3CCF8DA1">
        <w:rPr>
          <w:b/>
          <w:bCs/>
        </w:rPr>
        <w:t>entwickelt</w:t>
      </w:r>
      <w:r w:rsidR="00D722B4">
        <w:t xml:space="preserve">? </w:t>
      </w:r>
      <w:r w:rsidR="00FB62B7">
        <w:t>(zahlenmässig sowie bezüglich des Angebots</w:t>
      </w:r>
      <w:r w:rsidR="00CF04D7">
        <w:t>, der Ausrichtung etc.)</w:t>
      </w:r>
    </w:p>
    <w:p w14:paraId="1774D443" w14:textId="77777777" w:rsidR="00BB7D97" w:rsidRDefault="00BB7D97" w:rsidP="00BB7D97"/>
    <w:p w14:paraId="2DD47165" w14:textId="77777777" w:rsidR="00BB7D97" w:rsidRDefault="00BB7D97" w:rsidP="00BB7D97"/>
    <w:p w14:paraId="0C89FDAA" w14:textId="7B2BA8C2" w:rsidR="5F88E7AF" w:rsidRDefault="5F88E7AF" w:rsidP="3CCF8DA1">
      <w:pPr>
        <w:pStyle w:val="Listenabsatz"/>
        <w:numPr>
          <w:ilvl w:val="0"/>
          <w:numId w:val="20"/>
        </w:numPr>
      </w:pPr>
      <w:r>
        <w:t xml:space="preserve">Gibt es einen </w:t>
      </w:r>
      <w:r w:rsidRPr="005D4AB4">
        <w:rPr>
          <w:b/>
          <w:bCs/>
        </w:rPr>
        <w:t>Finanzplan</w:t>
      </w:r>
      <w:r>
        <w:t xml:space="preserve"> für die näch</w:t>
      </w:r>
      <w:r w:rsidR="0044609E">
        <w:t>s</w:t>
      </w:r>
      <w:r>
        <w:t>ten Jahre. Falls ja, kannst du un</w:t>
      </w:r>
      <w:r w:rsidR="0044609E">
        <w:t>s</w:t>
      </w:r>
      <w:r>
        <w:t xml:space="preserve"> diesen senden?</w:t>
      </w:r>
      <w:r w:rsidR="0044609E">
        <w:t xml:space="preserve"> </w:t>
      </w:r>
      <w:r>
        <w:t>Falls kein Finanzplan vorhanden ist</w:t>
      </w:r>
      <w:r w:rsidR="00BA0A29">
        <w:t>,</w:t>
      </w:r>
      <w:r>
        <w:t xml:space="preserve"> kannst du uns angeben, welche Investitionen in den nächsten (ca. 5) Jahren geplant sind? </w:t>
      </w:r>
      <w:r w:rsidR="00BA0A29">
        <w:t>(</w:t>
      </w:r>
      <w:r>
        <w:t>erwartetes Investitionsvolumen</w:t>
      </w:r>
      <w:r w:rsidR="00BA0A29">
        <w:t>)</w:t>
      </w:r>
    </w:p>
    <w:p w14:paraId="3CAB8690" w14:textId="77777777" w:rsidR="00BB7D97" w:rsidRDefault="00BB7D97" w:rsidP="00BB7D97"/>
    <w:p w14:paraId="2A80EECF" w14:textId="77777777" w:rsidR="00F53F7F" w:rsidRDefault="00F53F7F" w:rsidP="00BB7D97"/>
    <w:p w14:paraId="1F258CA0" w14:textId="096A7F1F" w:rsidR="637C05A9" w:rsidRDefault="637C05A9" w:rsidP="3CCF8DA1">
      <w:pPr>
        <w:pStyle w:val="Listenabsatz"/>
        <w:numPr>
          <w:ilvl w:val="0"/>
          <w:numId w:val="20"/>
        </w:numPr>
      </w:pPr>
      <w:r>
        <w:t xml:space="preserve">Gibt es irgendwelche </w:t>
      </w:r>
      <w:r w:rsidRPr="00690BC9">
        <w:rPr>
          <w:b/>
          <w:bCs/>
        </w:rPr>
        <w:t>Kooperationen</w:t>
      </w:r>
      <w:r>
        <w:t xml:space="preserve"> mit </w:t>
      </w:r>
      <w:r w:rsidR="001D1294">
        <w:t xml:space="preserve">z.B. </w:t>
      </w:r>
      <w:r>
        <w:t>anderen H</w:t>
      </w:r>
      <w:r w:rsidR="001D1294">
        <w:t>o</w:t>
      </w:r>
      <w:r>
        <w:t>tels</w:t>
      </w:r>
      <w:r w:rsidR="001D1294">
        <w:t xml:space="preserve">, </w:t>
      </w:r>
      <w:r>
        <w:t>Leistungsträgern</w:t>
      </w:r>
      <w:r w:rsidR="001F3717">
        <w:t xml:space="preserve">, der Gemeinde? Falls ja, </w:t>
      </w:r>
      <w:r>
        <w:t>wie sehen diese aus?</w:t>
      </w:r>
    </w:p>
    <w:p w14:paraId="62F82B6F" w14:textId="77777777" w:rsidR="00972670" w:rsidRDefault="00972670" w:rsidP="00972670"/>
    <w:p w14:paraId="19210AD3" w14:textId="77777777" w:rsidR="00F53F7F" w:rsidRDefault="00F53F7F" w:rsidP="00972670"/>
    <w:p w14:paraId="415A1816" w14:textId="77777777" w:rsidR="00E60B92" w:rsidRDefault="00E60B92" w:rsidP="0010293B"/>
    <w:p w14:paraId="01456881" w14:textId="2CF83AE6" w:rsidR="007F667D" w:rsidRPr="0097047F" w:rsidRDefault="002E6011" w:rsidP="0010293B">
      <w:pPr>
        <w:rPr>
          <w:b/>
          <w:bCs/>
        </w:rPr>
      </w:pPr>
      <w:r w:rsidRPr="0097047F">
        <w:rPr>
          <w:rFonts w:ascii="Wingdings" w:eastAsiaTheme="minorHAnsi" w:hAnsi="Wingdings" w:hint="eastAsia"/>
          <w:b/>
          <w:bCs/>
          <w:sz w:val="22"/>
          <w:szCs w:val="22"/>
        </w:rPr>
        <w:t>→</w:t>
      </w:r>
      <w:r w:rsidR="007F667D" w:rsidRPr="3CCF8DA1">
        <w:rPr>
          <w:rFonts w:ascii="Wingdings" w:eastAsiaTheme="minorEastAsia" w:hAnsi="Wingdings"/>
          <w:b/>
          <w:bCs/>
        </w:rPr>
        <w:t xml:space="preserve"> </w:t>
      </w:r>
      <w:r w:rsidR="007F667D" w:rsidRPr="3CCF8DA1">
        <w:rPr>
          <w:b/>
          <w:bCs/>
        </w:rPr>
        <w:t>Bitte lege</w:t>
      </w:r>
      <w:r w:rsidR="004F6CEA">
        <w:rPr>
          <w:b/>
          <w:bCs/>
        </w:rPr>
        <w:t>n Sie</w:t>
      </w:r>
      <w:r w:rsidR="0097047F" w:rsidRPr="3CCF8DA1">
        <w:rPr>
          <w:b/>
          <w:bCs/>
        </w:rPr>
        <w:t xml:space="preserve"> </w:t>
      </w:r>
      <w:r w:rsidR="008A0400">
        <w:rPr>
          <w:b/>
          <w:bCs/>
        </w:rPr>
        <w:t>die letzten zwei, drei</w:t>
      </w:r>
      <w:r w:rsidR="007F667D" w:rsidRPr="3CCF8DA1">
        <w:rPr>
          <w:b/>
          <w:bCs/>
        </w:rPr>
        <w:t xml:space="preserve"> Geschäftsbericht</w:t>
      </w:r>
      <w:r w:rsidR="008A0400">
        <w:rPr>
          <w:b/>
          <w:bCs/>
        </w:rPr>
        <w:t>e</w:t>
      </w:r>
      <w:r w:rsidR="00B4661C" w:rsidRPr="3CCF8DA1">
        <w:rPr>
          <w:b/>
          <w:bCs/>
        </w:rPr>
        <w:t xml:space="preserve"> und allfällige weitere Unterlagen</w:t>
      </w:r>
      <w:r w:rsidR="007F667D" w:rsidRPr="3CCF8DA1">
        <w:rPr>
          <w:b/>
          <w:bCs/>
        </w:rPr>
        <w:t xml:space="preserve"> bei.</w:t>
      </w:r>
    </w:p>
    <w:p w14:paraId="04E27307" w14:textId="77777777" w:rsidR="00EB707C" w:rsidRDefault="00EB707C" w:rsidP="005D1D0B"/>
    <w:p w14:paraId="5E11C4EB" w14:textId="0F520290" w:rsidR="00B907C8" w:rsidRDefault="00B907C8">
      <w:pPr>
        <w:spacing w:line="260" w:lineRule="exact"/>
      </w:pPr>
      <w:r>
        <w:br w:type="page"/>
      </w:r>
    </w:p>
    <w:p w14:paraId="5DC40B96" w14:textId="04A9C1D5" w:rsidR="006C604A" w:rsidRPr="00781552" w:rsidRDefault="006C604A" w:rsidP="006C604A">
      <w:pPr>
        <w:pStyle w:val="Listenabsatz"/>
        <w:numPr>
          <w:ilvl w:val="0"/>
          <w:numId w:val="15"/>
        </w:numPr>
        <w:rPr>
          <w:b/>
          <w:bCs/>
        </w:rPr>
      </w:pPr>
      <w:r w:rsidRPr="00781552">
        <w:rPr>
          <w:b/>
          <w:bCs/>
        </w:rPr>
        <w:lastRenderedPageBreak/>
        <w:t xml:space="preserve">Teil: </w:t>
      </w:r>
      <w:r w:rsidR="00781552" w:rsidRPr="00781552">
        <w:rPr>
          <w:b/>
          <w:bCs/>
        </w:rPr>
        <w:t>Vorhaben, Projekte Hotel</w:t>
      </w:r>
    </w:p>
    <w:p w14:paraId="1449617E" w14:textId="13EFE942" w:rsidR="00781552" w:rsidRDefault="00E920AD" w:rsidP="00781552">
      <w:r>
        <w:t>Berichte</w:t>
      </w:r>
      <w:r w:rsidR="004F6CEA">
        <w:t>n Sie</w:t>
      </w:r>
      <w:r w:rsidR="006F3D33">
        <w:t xml:space="preserve"> </w:t>
      </w:r>
      <w:r>
        <w:t xml:space="preserve">mehr </w:t>
      </w:r>
      <w:r w:rsidR="006F3D33">
        <w:t>über die</w:t>
      </w:r>
      <w:r>
        <w:t xml:space="preserve"> Situation </w:t>
      </w:r>
      <w:r w:rsidR="004F6CEA">
        <w:t>Ihres</w:t>
      </w:r>
      <w:r w:rsidR="00E960A9">
        <w:t xml:space="preserve"> Hotels </w:t>
      </w:r>
      <w:r w:rsidR="00BA7529">
        <w:t>allein</w:t>
      </w:r>
      <w:r w:rsidR="00E960A9">
        <w:t xml:space="preserve"> betrachtet sowie im Kontext der Region.</w:t>
      </w:r>
    </w:p>
    <w:p w14:paraId="2D7AC648" w14:textId="77777777" w:rsidR="00E960A9" w:rsidRDefault="00E960A9" w:rsidP="00781552"/>
    <w:p w14:paraId="07642109" w14:textId="4D42A914" w:rsidR="00DC2AD1" w:rsidRDefault="00DC2AD1" w:rsidP="00DC2AD1">
      <w:pPr>
        <w:pStyle w:val="Listenabsatz"/>
        <w:numPr>
          <w:ilvl w:val="0"/>
          <w:numId w:val="22"/>
        </w:numPr>
      </w:pPr>
      <w:r>
        <w:t xml:space="preserve">Gibt es </w:t>
      </w:r>
      <w:r w:rsidRPr="00B4661C">
        <w:rPr>
          <w:b/>
          <w:bCs/>
        </w:rPr>
        <w:t>Visionen, Ideen</w:t>
      </w:r>
      <w:r>
        <w:t xml:space="preserve"> für das Hotel?</w:t>
      </w:r>
    </w:p>
    <w:p w14:paraId="54F5EA37" w14:textId="77777777" w:rsidR="00B907C8" w:rsidRDefault="00B907C8" w:rsidP="00B907C8"/>
    <w:p w14:paraId="3F1FA76E" w14:textId="77777777" w:rsidR="00B907C8" w:rsidRDefault="00B907C8" w:rsidP="00B907C8"/>
    <w:p w14:paraId="43F02347" w14:textId="094D675E" w:rsidR="00DC2AD1" w:rsidRDefault="009E0700" w:rsidP="00DC2AD1">
      <w:pPr>
        <w:pStyle w:val="Listenabsatz"/>
        <w:numPr>
          <w:ilvl w:val="0"/>
          <w:numId w:val="22"/>
        </w:numPr>
      </w:pPr>
      <w:r>
        <w:t>Bestehen bereits (Machbarkeits-)</w:t>
      </w:r>
      <w:r w:rsidRPr="00B4661C">
        <w:rPr>
          <w:b/>
          <w:bCs/>
        </w:rPr>
        <w:t>Studien</w:t>
      </w:r>
      <w:r>
        <w:t xml:space="preserve"> für die Weiterentwicklung deines Hotels?</w:t>
      </w:r>
    </w:p>
    <w:p w14:paraId="677EB574" w14:textId="77777777" w:rsidR="00B907C8" w:rsidRDefault="00B907C8" w:rsidP="00B907C8"/>
    <w:p w14:paraId="4C2F4DCB" w14:textId="77777777" w:rsidR="00B907C8" w:rsidRDefault="00B907C8" w:rsidP="00B907C8"/>
    <w:p w14:paraId="3ADCC068" w14:textId="46426271" w:rsidR="009E0700" w:rsidRDefault="009E0700" w:rsidP="00DC2AD1">
      <w:pPr>
        <w:pStyle w:val="Listenabsatz"/>
        <w:numPr>
          <w:ilvl w:val="0"/>
          <w:numId w:val="22"/>
        </w:numPr>
      </w:pPr>
      <w:r>
        <w:t xml:space="preserve">Gibt es </w:t>
      </w:r>
      <w:r w:rsidRPr="009A0F34">
        <w:rPr>
          <w:b/>
          <w:bCs/>
        </w:rPr>
        <w:t>Projekte</w:t>
      </w:r>
      <w:r>
        <w:t xml:space="preserve"> für das Hotel, die in Planung sind oder die in nächster Zeit umgesetzt werden?</w:t>
      </w:r>
    </w:p>
    <w:p w14:paraId="16E1FFFD" w14:textId="77777777" w:rsidR="00B907C8" w:rsidRDefault="00B907C8" w:rsidP="00B907C8"/>
    <w:p w14:paraId="622D661D" w14:textId="77777777" w:rsidR="00B907C8" w:rsidRDefault="00B907C8" w:rsidP="00B907C8"/>
    <w:p w14:paraId="28A5B379" w14:textId="481965B3" w:rsidR="009E0700" w:rsidRDefault="00601E40" w:rsidP="00DC2AD1">
      <w:pPr>
        <w:pStyle w:val="Listenabsatz"/>
        <w:numPr>
          <w:ilvl w:val="0"/>
          <w:numId w:val="22"/>
        </w:numPr>
      </w:pPr>
      <w:r>
        <w:t xml:space="preserve">Gibt es Vorhaben, die </w:t>
      </w:r>
      <w:r w:rsidRPr="009A0F34">
        <w:rPr>
          <w:b/>
          <w:bCs/>
        </w:rPr>
        <w:t>nicht umgesetzt</w:t>
      </w:r>
      <w:r>
        <w:t xml:space="preserve"> wurden? Wenn ja, was waren die Gründe dafür?</w:t>
      </w:r>
    </w:p>
    <w:p w14:paraId="5F93C833" w14:textId="77777777" w:rsidR="00B907C8" w:rsidRDefault="00B907C8" w:rsidP="00B907C8"/>
    <w:p w14:paraId="5F0F7AD9" w14:textId="77777777" w:rsidR="00B907C8" w:rsidRDefault="00B907C8" w:rsidP="00B907C8"/>
    <w:p w14:paraId="7A87C9F4" w14:textId="37E43EB0" w:rsidR="00B907C8" w:rsidRDefault="00601E40" w:rsidP="00B907C8">
      <w:pPr>
        <w:pStyle w:val="Listenabsatz"/>
        <w:numPr>
          <w:ilvl w:val="0"/>
          <w:numId w:val="22"/>
        </w:numPr>
      </w:pPr>
      <w:r>
        <w:t xml:space="preserve">Gibt es </w:t>
      </w:r>
      <w:r w:rsidRPr="009A0F34">
        <w:rPr>
          <w:b/>
          <w:bCs/>
        </w:rPr>
        <w:t>Räumlichkeiten/Grundstück</w:t>
      </w:r>
      <w:r w:rsidR="00683403" w:rsidRPr="009A0F34">
        <w:rPr>
          <w:b/>
          <w:bCs/>
        </w:rPr>
        <w:t>e</w:t>
      </w:r>
      <w:r>
        <w:t>, die für eine neue Dienstleistung innerhalb oder ausserhalb des Hotels z</w:t>
      </w:r>
      <w:r w:rsidR="00683403">
        <w:t>ur Verfügung stehen (könnten)? Beschreibe</w:t>
      </w:r>
      <w:r w:rsidR="00C06739">
        <w:t>n Sie</w:t>
      </w:r>
      <w:r w:rsidR="00683403">
        <w:t xml:space="preserve"> diese Räumlichkeiten</w:t>
      </w:r>
      <w:r w:rsidR="0097047F">
        <w:t>/Grundstücke.</w:t>
      </w:r>
    </w:p>
    <w:p w14:paraId="19798EB2" w14:textId="77777777" w:rsidR="00B907C8" w:rsidRDefault="00B907C8" w:rsidP="00B907C8"/>
    <w:p w14:paraId="00C1366F" w14:textId="77777777" w:rsidR="00B907C8" w:rsidRDefault="00B907C8" w:rsidP="00B907C8"/>
    <w:p w14:paraId="3242316A" w14:textId="77777777" w:rsidR="00EB707C" w:rsidRDefault="00EB707C" w:rsidP="00781552"/>
    <w:p w14:paraId="33FF1F0A" w14:textId="23BD087F" w:rsidR="00EA41BB" w:rsidRPr="0097047F" w:rsidRDefault="0097047F" w:rsidP="0010293B">
      <w:pPr>
        <w:rPr>
          <w:b/>
          <w:bCs/>
        </w:rPr>
      </w:pPr>
      <w:r w:rsidRPr="0097047F">
        <w:rPr>
          <w:rFonts w:ascii="Wingdings" w:eastAsiaTheme="minorHAnsi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eastAsiaTheme="minorHAnsi" w:hAnsi="Wingdings"/>
          <w:b/>
          <w:bCs/>
          <w:sz w:val="22"/>
          <w:szCs w:val="22"/>
        </w:rPr>
        <w:t xml:space="preserve"> </w:t>
      </w:r>
      <w:r w:rsidR="00EA41BB" w:rsidRPr="0097047F">
        <w:rPr>
          <w:b/>
          <w:bCs/>
        </w:rPr>
        <w:t>Bitte lege</w:t>
      </w:r>
      <w:r w:rsidR="00C06739">
        <w:rPr>
          <w:b/>
          <w:bCs/>
        </w:rPr>
        <w:t>n Sie</w:t>
      </w:r>
      <w:r w:rsidRPr="0097047F">
        <w:rPr>
          <w:b/>
          <w:bCs/>
        </w:rPr>
        <w:t xml:space="preserve"> </w:t>
      </w:r>
      <w:r w:rsidR="00DE4279" w:rsidRPr="0097047F">
        <w:rPr>
          <w:b/>
          <w:bCs/>
        </w:rPr>
        <w:t>allfällige Unterlagen</w:t>
      </w:r>
      <w:r w:rsidR="00EA41BB" w:rsidRPr="0097047F">
        <w:rPr>
          <w:b/>
          <w:bCs/>
        </w:rPr>
        <w:t xml:space="preserve"> bei.</w:t>
      </w:r>
    </w:p>
    <w:p w14:paraId="4865D683" w14:textId="1E082EA3" w:rsidR="00B907C8" w:rsidRDefault="00B907C8">
      <w:pPr>
        <w:spacing w:line="260" w:lineRule="exact"/>
      </w:pPr>
      <w:r>
        <w:br w:type="page"/>
      </w:r>
    </w:p>
    <w:p w14:paraId="357A8F18" w14:textId="746781F5" w:rsidR="00781552" w:rsidRPr="00FD21E1" w:rsidRDefault="00781552" w:rsidP="00781552">
      <w:pPr>
        <w:pStyle w:val="Listenabsatz"/>
        <w:numPr>
          <w:ilvl w:val="0"/>
          <w:numId w:val="15"/>
        </w:numPr>
        <w:rPr>
          <w:b/>
          <w:bCs/>
        </w:rPr>
      </w:pPr>
      <w:r w:rsidRPr="00781552">
        <w:rPr>
          <w:b/>
          <w:bCs/>
        </w:rPr>
        <w:lastRenderedPageBreak/>
        <w:t>Teil: Übergeordnete Projekte</w:t>
      </w:r>
      <w:r w:rsidR="000C0197">
        <w:rPr>
          <w:b/>
          <w:bCs/>
        </w:rPr>
        <w:t xml:space="preserve"> und</w:t>
      </w:r>
      <w:r w:rsidRPr="00781552">
        <w:rPr>
          <w:b/>
          <w:bCs/>
        </w:rPr>
        <w:t xml:space="preserve"> Studien</w:t>
      </w:r>
    </w:p>
    <w:p w14:paraId="3DB5A7C2" w14:textId="10D56685" w:rsidR="00FD21E1" w:rsidRDefault="00FD21E1" w:rsidP="00FD21E1">
      <w:r>
        <w:t>Berichte</w:t>
      </w:r>
      <w:r w:rsidR="00A97ED7">
        <w:t>n Sie</w:t>
      </w:r>
      <w:r w:rsidR="009A0F34">
        <w:t xml:space="preserve"> </w:t>
      </w:r>
      <w:r>
        <w:t xml:space="preserve">mehr </w:t>
      </w:r>
      <w:r w:rsidR="009A0F34">
        <w:t>über die</w:t>
      </w:r>
      <w:r>
        <w:t xml:space="preserve"> Situation </w:t>
      </w:r>
      <w:r w:rsidR="00040155">
        <w:t>vor Ort (Dorf/</w:t>
      </w:r>
      <w:r w:rsidR="000C0197">
        <w:t>Gemeinde/</w:t>
      </w:r>
      <w:r w:rsidR="00380413">
        <w:t>Destination/</w:t>
      </w:r>
      <w:r w:rsidR="00040155">
        <w:t>Region)</w:t>
      </w:r>
      <w:r>
        <w:t>.</w:t>
      </w:r>
    </w:p>
    <w:p w14:paraId="7CF18C99" w14:textId="77777777" w:rsidR="00FD21E1" w:rsidRDefault="00FD21E1" w:rsidP="00FD21E1"/>
    <w:p w14:paraId="159A0B81" w14:textId="7FE1C853" w:rsidR="00380413" w:rsidRDefault="009739CE" w:rsidP="0010293B">
      <w:pPr>
        <w:pStyle w:val="Listenabsatz"/>
        <w:numPr>
          <w:ilvl w:val="0"/>
          <w:numId w:val="23"/>
        </w:numPr>
        <w:ind w:left="360"/>
      </w:pPr>
      <w:r>
        <w:t xml:space="preserve">Gibt es </w:t>
      </w:r>
      <w:r w:rsidRPr="00685691">
        <w:rPr>
          <w:b/>
          <w:bCs/>
        </w:rPr>
        <w:t>Bedürfnisse</w:t>
      </w:r>
      <w:r>
        <w:t xml:space="preserve"> der Gäste, Einheimischen oder Mitarbeitenden, welche die Gemeinde/</w:t>
      </w:r>
      <w:r w:rsidR="00E47018">
        <w:t>Destination/</w:t>
      </w:r>
      <w:r>
        <w:t>Region nicht erfüllen kann?</w:t>
      </w:r>
    </w:p>
    <w:p w14:paraId="1CD5E227" w14:textId="77777777" w:rsidR="00B907C8" w:rsidRDefault="00B907C8" w:rsidP="00B907C8"/>
    <w:p w14:paraId="71BDDC69" w14:textId="77777777" w:rsidR="00B907C8" w:rsidRDefault="00B907C8" w:rsidP="00B907C8"/>
    <w:p w14:paraId="61B86867" w14:textId="77777777" w:rsidR="00ED4D8F" w:rsidRDefault="00ED4D8F" w:rsidP="0010293B">
      <w:pPr>
        <w:pStyle w:val="Listenabsatz"/>
        <w:numPr>
          <w:ilvl w:val="0"/>
          <w:numId w:val="23"/>
        </w:numPr>
        <w:ind w:left="360"/>
      </w:pPr>
      <w:r>
        <w:t xml:space="preserve">Gibt es </w:t>
      </w:r>
      <w:r w:rsidRPr="00685691">
        <w:rPr>
          <w:b/>
          <w:bCs/>
        </w:rPr>
        <w:t>Visionen, Ideen</w:t>
      </w:r>
      <w:r>
        <w:t xml:space="preserve"> für fehlende Dienstleistungen vor Ort/in der Region bzw. für deren Weiterentwicklung?</w:t>
      </w:r>
    </w:p>
    <w:p w14:paraId="561B4E36" w14:textId="77777777" w:rsidR="00B907C8" w:rsidRDefault="00B907C8" w:rsidP="00B907C8"/>
    <w:p w14:paraId="04FA2802" w14:textId="77777777" w:rsidR="00B907C8" w:rsidRDefault="00B907C8" w:rsidP="00B907C8"/>
    <w:p w14:paraId="467597AC" w14:textId="1BE30E1B" w:rsidR="009739CE" w:rsidRDefault="001E7C37" w:rsidP="0010293B">
      <w:pPr>
        <w:pStyle w:val="Listenabsatz"/>
        <w:numPr>
          <w:ilvl w:val="0"/>
          <w:numId w:val="23"/>
        </w:numPr>
        <w:ind w:left="360"/>
      </w:pPr>
      <w:r>
        <w:t xml:space="preserve">Sind </w:t>
      </w:r>
      <w:r w:rsidR="00C06739">
        <w:t>Ihnen</w:t>
      </w:r>
      <w:r>
        <w:t xml:space="preserve"> (Machbarkeits-)</w:t>
      </w:r>
      <w:r w:rsidRPr="00685691">
        <w:rPr>
          <w:b/>
          <w:bCs/>
        </w:rPr>
        <w:t>Studien</w:t>
      </w:r>
      <w:r w:rsidR="004B710E">
        <w:rPr>
          <w:b/>
          <w:bCs/>
        </w:rPr>
        <w:t>, Strategien, Masterpläne</w:t>
      </w:r>
      <w:r>
        <w:t xml:space="preserve"> in </w:t>
      </w:r>
      <w:r w:rsidR="00C06739">
        <w:t>Ihrer</w:t>
      </w:r>
      <w:r>
        <w:t xml:space="preserve"> Gemeinde/Region bekannt, die Anhaltspunkte für das Projekt «Hotel als Hub» liefern könn</w:t>
      </w:r>
      <w:r w:rsidR="004C6107">
        <w:t>ten?</w:t>
      </w:r>
    </w:p>
    <w:p w14:paraId="7CE27844" w14:textId="77777777" w:rsidR="00B907C8" w:rsidRDefault="00B907C8" w:rsidP="00B907C8"/>
    <w:p w14:paraId="2E0A0819" w14:textId="77777777" w:rsidR="00B907C8" w:rsidRDefault="00B907C8" w:rsidP="00B907C8"/>
    <w:p w14:paraId="196419E7" w14:textId="32C0BC8C" w:rsidR="004C6107" w:rsidRDefault="004C6107" w:rsidP="0010293B">
      <w:pPr>
        <w:pStyle w:val="Listenabsatz"/>
        <w:numPr>
          <w:ilvl w:val="0"/>
          <w:numId w:val="23"/>
        </w:numPr>
        <w:ind w:left="360"/>
      </w:pPr>
      <w:r>
        <w:t xml:space="preserve">Sind </w:t>
      </w:r>
      <w:r w:rsidR="00C06739">
        <w:t>Ihnen</w:t>
      </w:r>
      <w:r>
        <w:t xml:space="preserve"> </w:t>
      </w:r>
      <w:r w:rsidRPr="00685691">
        <w:rPr>
          <w:b/>
          <w:bCs/>
        </w:rPr>
        <w:t>Projekte</w:t>
      </w:r>
      <w:r>
        <w:t xml:space="preserve"> in Bezug auf</w:t>
      </w:r>
      <w:r w:rsidR="007C5FB0">
        <w:t xml:space="preserve"> den demografischen </w:t>
      </w:r>
      <w:r w:rsidR="00506E34">
        <w:t xml:space="preserve">und strukturellen </w:t>
      </w:r>
      <w:r w:rsidR="007C5FB0">
        <w:t>Wandel</w:t>
      </w:r>
      <w:r w:rsidR="009D5CEF">
        <w:t xml:space="preserve"> </w:t>
      </w:r>
      <w:r w:rsidR="00D75C5E">
        <w:t>sowie der Attraktivitätssteigerung der Gemeinde/Destination</w:t>
      </w:r>
      <w:r>
        <w:t xml:space="preserve">/Region bekannt, die in Planung sind oder die in nächster Zeit </w:t>
      </w:r>
      <w:r w:rsidR="00F43EB9">
        <w:t xml:space="preserve">bzw. momentan </w:t>
      </w:r>
      <w:r>
        <w:t>umgesetzt werden?</w:t>
      </w:r>
    </w:p>
    <w:p w14:paraId="4BF6D86D" w14:textId="77777777" w:rsidR="00B907C8" w:rsidRDefault="00B907C8" w:rsidP="00B907C8"/>
    <w:p w14:paraId="5585F383" w14:textId="77777777" w:rsidR="00B907C8" w:rsidRDefault="00B907C8" w:rsidP="00B907C8"/>
    <w:p w14:paraId="307AF541" w14:textId="514E8D4C" w:rsidR="00213BAC" w:rsidRDefault="00213BAC" w:rsidP="0010293B">
      <w:pPr>
        <w:pStyle w:val="Listenabsatz"/>
        <w:numPr>
          <w:ilvl w:val="0"/>
          <w:numId w:val="23"/>
        </w:numPr>
        <w:ind w:left="360"/>
      </w:pPr>
      <w:r>
        <w:t xml:space="preserve">Sind </w:t>
      </w:r>
      <w:r w:rsidR="00C06739">
        <w:t>Ihnen</w:t>
      </w:r>
      <w:r>
        <w:t xml:space="preserve"> Vorhaben der Gemeinde der Region bekannt, die </w:t>
      </w:r>
      <w:r w:rsidRPr="00685691">
        <w:rPr>
          <w:b/>
          <w:bCs/>
        </w:rPr>
        <w:t>nicht umgesetzt</w:t>
      </w:r>
      <w:r>
        <w:t xml:space="preserve"> wurden? Wenn ja, w</w:t>
      </w:r>
      <w:r w:rsidR="00C06739">
        <w:t>issen Sie</w:t>
      </w:r>
      <w:r w:rsidR="009B38CE">
        <w:t>, was die Gründe hierfür waren?</w:t>
      </w:r>
    </w:p>
    <w:p w14:paraId="20B03CC6" w14:textId="77777777" w:rsidR="00B907C8" w:rsidRDefault="00B907C8" w:rsidP="00B907C8"/>
    <w:p w14:paraId="7C4B0E16" w14:textId="77777777" w:rsidR="00B907C8" w:rsidRDefault="00B907C8" w:rsidP="00B907C8"/>
    <w:p w14:paraId="2B4CF8AC" w14:textId="77777777" w:rsidR="00781552" w:rsidRDefault="00781552" w:rsidP="0010293B"/>
    <w:p w14:paraId="06D24632" w14:textId="0D579461" w:rsidR="009B38CE" w:rsidRPr="0097047F" w:rsidRDefault="009B38CE" w:rsidP="0010293B">
      <w:pPr>
        <w:rPr>
          <w:b/>
          <w:bCs/>
        </w:rPr>
      </w:pPr>
      <w:r w:rsidRPr="0097047F">
        <w:rPr>
          <w:rFonts w:ascii="Wingdings" w:eastAsiaTheme="minorHAnsi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eastAsiaTheme="minorHAnsi" w:hAnsi="Wingdings"/>
          <w:b/>
          <w:bCs/>
          <w:sz w:val="22"/>
          <w:szCs w:val="22"/>
        </w:rPr>
        <w:t xml:space="preserve"> </w:t>
      </w:r>
      <w:r w:rsidRPr="0097047F">
        <w:rPr>
          <w:b/>
          <w:bCs/>
        </w:rPr>
        <w:t>Bitte lege</w:t>
      </w:r>
      <w:r w:rsidR="00C06739">
        <w:rPr>
          <w:b/>
          <w:bCs/>
        </w:rPr>
        <w:t>n Sie</w:t>
      </w:r>
      <w:r w:rsidRPr="0097047F">
        <w:rPr>
          <w:b/>
          <w:bCs/>
        </w:rPr>
        <w:t xml:space="preserve"> allfällige Unterlagen bei.</w:t>
      </w:r>
    </w:p>
    <w:p w14:paraId="4063307F" w14:textId="77777777" w:rsidR="0035129D" w:rsidRDefault="0035129D" w:rsidP="005D1D0B"/>
    <w:sectPr w:rsidR="0035129D" w:rsidSect="00FA7A1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418" w:right="737" w:bottom="170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95A10" w14:textId="77777777" w:rsidR="00182AA5" w:rsidRPr="00C6782B" w:rsidRDefault="00182AA5">
      <w:r w:rsidRPr="00C6782B">
        <w:separator/>
      </w:r>
    </w:p>
  </w:endnote>
  <w:endnote w:type="continuationSeparator" w:id="0">
    <w:p w14:paraId="16FE4D7D" w14:textId="77777777" w:rsidR="00182AA5" w:rsidRPr="00C6782B" w:rsidRDefault="00182AA5">
      <w:r w:rsidRPr="00C6782B">
        <w:continuationSeparator/>
      </w:r>
    </w:p>
  </w:endnote>
  <w:endnote w:type="continuationNotice" w:id="1">
    <w:p w14:paraId="63C9AF16" w14:textId="77777777" w:rsidR="00182AA5" w:rsidRDefault="00182AA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4E10" w14:textId="77777777" w:rsidR="008375D9" w:rsidRDefault="008375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BA1D" w14:textId="77777777" w:rsidR="008B4B9C" w:rsidRPr="00241B6D" w:rsidRDefault="00C26634" w:rsidP="00B43DFD">
    <w:pPr>
      <w:pStyle w:val="Fuzeile"/>
      <w:tabs>
        <w:tab w:val="clear" w:pos="4513"/>
        <w:tab w:val="clear" w:pos="9026"/>
      </w:tabs>
      <w:spacing w:line="210" w:lineRule="exact"/>
      <w:ind w:right="56"/>
      <w:jc w:val="right"/>
      <w:rPr>
        <w:sz w:val="14"/>
        <w:szCs w:val="14"/>
      </w:rPr>
    </w:pP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D10" w14:textId="77777777" w:rsidR="008375D9" w:rsidRDefault="008375D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23A9" w14:textId="77777777" w:rsidR="00545D85" w:rsidRDefault="00545D85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86C" w14:textId="77777777" w:rsidR="006C4D77" w:rsidRPr="00731E48" w:rsidRDefault="00C26634" w:rsidP="00B24D45">
    <w:pPr>
      <w:pStyle w:val="Fuzeile"/>
      <w:tabs>
        <w:tab w:val="clear" w:pos="4513"/>
        <w:tab w:val="clear" w:pos="9026"/>
        <w:tab w:val="left" w:pos="7456"/>
      </w:tabs>
      <w:ind w:right="56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685E3DB6" wp14:editId="0272677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133359755" name="Grafik 2" descr="Hochschule Luzern, Lucerne University of Applied Sciences and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Hochschule Luzern, Lucerne University of Applied Sciences and Art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F9B6" w14:textId="77777777" w:rsidR="00545D85" w:rsidRDefault="00545D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F8AA" w14:textId="77777777" w:rsidR="00182AA5" w:rsidRPr="00C6782B" w:rsidRDefault="00182AA5">
      <w:r w:rsidRPr="00C6782B">
        <w:separator/>
      </w:r>
    </w:p>
  </w:footnote>
  <w:footnote w:type="continuationSeparator" w:id="0">
    <w:p w14:paraId="19746426" w14:textId="77777777" w:rsidR="00182AA5" w:rsidRPr="00C6782B" w:rsidRDefault="00182AA5">
      <w:r w:rsidRPr="00C6782B">
        <w:continuationSeparator/>
      </w:r>
    </w:p>
  </w:footnote>
  <w:footnote w:type="continuationNotice" w:id="1">
    <w:p w14:paraId="34A4122E" w14:textId="77777777" w:rsidR="00182AA5" w:rsidRDefault="00182AA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3C9C" w14:textId="77777777" w:rsidR="008375D9" w:rsidRDefault="008375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939" w14:textId="77777777" w:rsidR="00504191" w:rsidRDefault="00C26634" w:rsidP="00E40D2D">
    <w:bookmarkStart w:id="0" w:name="LogoP1"/>
    <w:bookmarkStart w:id="1" w:name="_DN_Hide_3"/>
    <w:bookmarkEnd w:id="0"/>
    <w:r>
      <w:rPr>
        <w:noProof/>
      </w:rPr>
      <w:drawing>
        <wp:anchor distT="0" distB="0" distL="114300" distR="114300" simplePos="0" relativeHeight="251658240" behindDoc="0" locked="0" layoutInCell="1" allowOverlap="1" wp14:anchorId="5C9382E9" wp14:editId="221200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002400" cy="835200"/>
          <wp:effectExtent l="0" t="0" r="7620" b="3175"/>
          <wp:wrapNone/>
          <wp:docPr id="1" name="Grafik 1" descr="Logo Hochschule Luz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Hochschule Luzer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bookmarkEnd w:id="1"/>
  </w:p>
  <w:p w14:paraId="7D379083" w14:textId="77777777" w:rsidR="00504191" w:rsidRDefault="00C26634" w:rsidP="00E40D2D">
    <w:bookmarkStart w:id="2" w:name="_DN_Hide_4"/>
    <w:r>
      <w:rPr>
        <w:noProof/>
      </w:rPr>
      <w:drawing>
        <wp:anchor distT="0" distB="0" distL="114300" distR="114300" simplePos="0" relativeHeight="251658241" behindDoc="0" locked="0" layoutInCell="1" allowOverlap="1" wp14:anchorId="27BB8874" wp14:editId="606E8EA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72800" cy="792000"/>
          <wp:effectExtent l="0" t="0" r="3810" b="8255"/>
          <wp:wrapNone/>
          <wp:docPr id="2" name="Grafik 3" descr="Logo FH Zentralschweiz mit AACSB Accr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FH Zentralschweiz mit AACSB Accredi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bookmarkEnd w:id="2"/>
  <w:p w14:paraId="57AFE581" w14:textId="77777777" w:rsidR="00C26634" w:rsidRPr="006C3E11" w:rsidRDefault="00C26634" w:rsidP="00E40D2D">
    <w:r>
      <w:rPr>
        <w:noProof/>
      </w:rPr>
      <w:drawing>
        <wp:anchor distT="0" distB="0" distL="114300" distR="114300" simplePos="0" relativeHeight="251658242" behindDoc="0" locked="1" layoutInCell="1" allowOverlap="1" wp14:anchorId="0C626AB7" wp14:editId="36A4B91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331845" cy="831215"/>
          <wp:effectExtent l="0" t="0" r="1905" b="6985"/>
          <wp:wrapNone/>
          <wp:docPr id="3" name="Grafik 1" descr="Logo Wirtscha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Wirtschaf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69" cy="831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BEB9" w14:textId="77777777" w:rsidR="008375D9" w:rsidRDefault="008375D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3F3C" w14:textId="77777777" w:rsidR="00545D85" w:rsidRDefault="00545D85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B2C5" w14:textId="77777777" w:rsidR="006C4D77" w:rsidRPr="00D77CCF" w:rsidRDefault="006C4D77" w:rsidP="00EC27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CFED" w14:textId="77777777" w:rsidR="00545D85" w:rsidRDefault="00545D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080137C6"/>
    <w:multiLevelType w:val="hybridMultilevel"/>
    <w:tmpl w:val="C0BC9E0C"/>
    <w:lvl w:ilvl="0" w:tplc="13B09652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04EBE"/>
    <w:multiLevelType w:val="multilevel"/>
    <w:tmpl w:val="3C782624"/>
    <w:lvl w:ilvl="0">
      <w:start w:val="1"/>
      <w:numFmt w:val="decimal"/>
      <w:pStyle w:val="The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B0B6521"/>
    <w:multiLevelType w:val="hybridMultilevel"/>
    <w:tmpl w:val="133892CA"/>
    <w:lvl w:ilvl="0" w:tplc="9FB0AD3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3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475DB"/>
    <w:multiLevelType w:val="hybridMultilevel"/>
    <w:tmpl w:val="4D1CB64E"/>
    <w:lvl w:ilvl="0" w:tplc="08070019">
      <w:start w:val="1"/>
      <w:numFmt w:val="lowerLetter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hint="default"/>
      </w:rPr>
    </w:lvl>
  </w:abstractNum>
  <w:abstractNum w:abstractNumId="7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8" w15:restartNumberingAfterBreak="0">
    <w:nsid w:val="47913D85"/>
    <w:multiLevelType w:val="hybridMultilevel"/>
    <w:tmpl w:val="4D1CB64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0F39E3"/>
    <w:multiLevelType w:val="hybridMultilevel"/>
    <w:tmpl w:val="E0688D22"/>
    <w:lvl w:ilvl="0" w:tplc="AEA6A39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15661"/>
    <w:multiLevelType w:val="hybridMultilevel"/>
    <w:tmpl w:val="A68CD24E"/>
    <w:lvl w:ilvl="0" w:tplc="5490840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3EDD8"/>
    <w:multiLevelType w:val="hybridMultilevel"/>
    <w:tmpl w:val="B328BCAA"/>
    <w:lvl w:ilvl="0" w:tplc="6EA8C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4E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C84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EF4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8B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F42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0D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3AA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6F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56216"/>
    <w:multiLevelType w:val="hybridMultilevel"/>
    <w:tmpl w:val="3D7892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994E03"/>
    <w:multiLevelType w:val="hybridMultilevel"/>
    <w:tmpl w:val="4198BEC8"/>
    <w:lvl w:ilvl="0" w:tplc="AE765A2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D548C"/>
    <w:multiLevelType w:val="hybridMultilevel"/>
    <w:tmpl w:val="8F52AD08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09074">
    <w:abstractNumId w:val="11"/>
  </w:num>
  <w:num w:numId="2" w16cid:durableId="1548490416">
    <w:abstractNumId w:val="14"/>
  </w:num>
  <w:num w:numId="3" w16cid:durableId="12732392">
    <w:abstractNumId w:val="7"/>
  </w:num>
  <w:num w:numId="4" w16cid:durableId="604652866">
    <w:abstractNumId w:val="6"/>
  </w:num>
  <w:num w:numId="5" w16cid:durableId="144398821">
    <w:abstractNumId w:val="16"/>
  </w:num>
  <w:num w:numId="6" w16cid:durableId="39330979">
    <w:abstractNumId w:val="0"/>
  </w:num>
  <w:num w:numId="7" w16cid:durableId="42752722">
    <w:abstractNumId w:val="0"/>
  </w:num>
  <w:num w:numId="8" w16cid:durableId="1270968968">
    <w:abstractNumId w:val="1"/>
  </w:num>
  <w:num w:numId="9" w16cid:durableId="549607990">
    <w:abstractNumId w:val="1"/>
  </w:num>
  <w:num w:numId="10" w16cid:durableId="835537116">
    <w:abstractNumId w:val="1"/>
  </w:num>
  <w:num w:numId="11" w16cid:durableId="1862939602">
    <w:abstractNumId w:val="1"/>
  </w:num>
  <w:num w:numId="12" w16cid:durableId="446239077">
    <w:abstractNumId w:val="0"/>
  </w:num>
  <w:num w:numId="13" w16cid:durableId="1703703038">
    <w:abstractNumId w:val="0"/>
  </w:num>
  <w:num w:numId="14" w16cid:durableId="1276448671">
    <w:abstractNumId w:val="3"/>
  </w:num>
  <w:num w:numId="15" w16cid:durableId="1419862019">
    <w:abstractNumId w:val="12"/>
  </w:num>
  <w:num w:numId="16" w16cid:durableId="933853884">
    <w:abstractNumId w:val="13"/>
  </w:num>
  <w:num w:numId="17" w16cid:durableId="1000431448">
    <w:abstractNumId w:val="2"/>
  </w:num>
  <w:num w:numId="18" w16cid:durableId="573470771">
    <w:abstractNumId w:val="4"/>
  </w:num>
  <w:num w:numId="19" w16cid:durableId="548417080">
    <w:abstractNumId w:val="9"/>
  </w:num>
  <w:num w:numId="20" w16cid:durableId="1971546652">
    <w:abstractNumId w:val="5"/>
  </w:num>
  <w:num w:numId="21" w16cid:durableId="558978231">
    <w:abstractNumId w:val="10"/>
  </w:num>
  <w:num w:numId="22" w16cid:durableId="1568420381">
    <w:abstractNumId w:val="8"/>
  </w:num>
  <w:num w:numId="23" w16cid:durableId="8565781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de-CH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75652E"/>
    <w:rsid w:val="00001428"/>
    <w:rsid w:val="000044E0"/>
    <w:rsid w:val="0000494D"/>
    <w:rsid w:val="00004F52"/>
    <w:rsid w:val="00005578"/>
    <w:rsid w:val="00007210"/>
    <w:rsid w:val="00010C07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249DC"/>
    <w:rsid w:val="00031638"/>
    <w:rsid w:val="00032EE9"/>
    <w:rsid w:val="00034809"/>
    <w:rsid w:val="00034BA8"/>
    <w:rsid w:val="00040155"/>
    <w:rsid w:val="00040FD6"/>
    <w:rsid w:val="0004599B"/>
    <w:rsid w:val="0005055C"/>
    <w:rsid w:val="0005144E"/>
    <w:rsid w:val="00051E82"/>
    <w:rsid w:val="0005340F"/>
    <w:rsid w:val="00053EE6"/>
    <w:rsid w:val="00056822"/>
    <w:rsid w:val="0005789A"/>
    <w:rsid w:val="0006172A"/>
    <w:rsid w:val="00061DA6"/>
    <w:rsid w:val="00065EAF"/>
    <w:rsid w:val="00065F14"/>
    <w:rsid w:val="0006632B"/>
    <w:rsid w:val="000664F8"/>
    <w:rsid w:val="0006725A"/>
    <w:rsid w:val="00070419"/>
    <w:rsid w:val="0007290B"/>
    <w:rsid w:val="0007646A"/>
    <w:rsid w:val="00077B6A"/>
    <w:rsid w:val="000823A8"/>
    <w:rsid w:val="00082F44"/>
    <w:rsid w:val="000831EE"/>
    <w:rsid w:val="00083714"/>
    <w:rsid w:val="000859EA"/>
    <w:rsid w:val="00085CA3"/>
    <w:rsid w:val="00086F4F"/>
    <w:rsid w:val="00087FF3"/>
    <w:rsid w:val="000910A2"/>
    <w:rsid w:val="0009193E"/>
    <w:rsid w:val="000924DE"/>
    <w:rsid w:val="0009509D"/>
    <w:rsid w:val="00095731"/>
    <w:rsid w:val="00096F2D"/>
    <w:rsid w:val="00097C9D"/>
    <w:rsid w:val="000A1C9D"/>
    <w:rsid w:val="000A38D8"/>
    <w:rsid w:val="000A480E"/>
    <w:rsid w:val="000A576D"/>
    <w:rsid w:val="000A67FE"/>
    <w:rsid w:val="000A76DC"/>
    <w:rsid w:val="000A7BE1"/>
    <w:rsid w:val="000B145C"/>
    <w:rsid w:val="000B1979"/>
    <w:rsid w:val="000B1AB3"/>
    <w:rsid w:val="000B1B41"/>
    <w:rsid w:val="000B33E4"/>
    <w:rsid w:val="000B344C"/>
    <w:rsid w:val="000B35F9"/>
    <w:rsid w:val="000B3D58"/>
    <w:rsid w:val="000B4859"/>
    <w:rsid w:val="000B55AB"/>
    <w:rsid w:val="000B7FBB"/>
    <w:rsid w:val="000C0197"/>
    <w:rsid w:val="000C024F"/>
    <w:rsid w:val="000C1C8C"/>
    <w:rsid w:val="000C233B"/>
    <w:rsid w:val="000C2489"/>
    <w:rsid w:val="000C2826"/>
    <w:rsid w:val="000C3D4D"/>
    <w:rsid w:val="000C418E"/>
    <w:rsid w:val="000D19B3"/>
    <w:rsid w:val="000D2E3B"/>
    <w:rsid w:val="000D4E47"/>
    <w:rsid w:val="000E03A7"/>
    <w:rsid w:val="000E44A6"/>
    <w:rsid w:val="000E45AA"/>
    <w:rsid w:val="000E5FFD"/>
    <w:rsid w:val="000E606B"/>
    <w:rsid w:val="000E77DD"/>
    <w:rsid w:val="000F17CB"/>
    <w:rsid w:val="000F3291"/>
    <w:rsid w:val="000F5466"/>
    <w:rsid w:val="000F660B"/>
    <w:rsid w:val="000F717A"/>
    <w:rsid w:val="000F79CA"/>
    <w:rsid w:val="00100419"/>
    <w:rsid w:val="0010293B"/>
    <w:rsid w:val="00102E1B"/>
    <w:rsid w:val="00103253"/>
    <w:rsid w:val="001038D9"/>
    <w:rsid w:val="00105406"/>
    <w:rsid w:val="001116E8"/>
    <w:rsid w:val="00111B9F"/>
    <w:rsid w:val="001162A3"/>
    <w:rsid w:val="00120401"/>
    <w:rsid w:val="0012191D"/>
    <w:rsid w:val="001243E3"/>
    <w:rsid w:val="001257AE"/>
    <w:rsid w:val="00125C5C"/>
    <w:rsid w:val="00131ADC"/>
    <w:rsid w:val="00133A14"/>
    <w:rsid w:val="001349C9"/>
    <w:rsid w:val="00136893"/>
    <w:rsid w:val="001421F8"/>
    <w:rsid w:val="00142235"/>
    <w:rsid w:val="00142F14"/>
    <w:rsid w:val="00145E15"/>
    <w:rsid w:val="00145E34"/>
    <w:rsid w:val="00146AA3"/>
    <w:rsid w:val="001478F3"/>
    <w:rsid w:val="00151EDB"/>
    <w:rsid w:val="00153962"/>
    <w:rsid w:val="001543B5"/>
    <w:rsid w:val="001553F4"/>
    <w:rsid w:val="0015654E"/>
    <w:rsid w:val="00156F1E"/>
    <w:rsid w:val="00157781"/>
    <w:rsid w:val="0016621E"/>
    <w:rsid w:val="00170A59"/>
    <w:rsid w:val="00172594"/>
    <w:rsid w:val="00173AF0"/>
    <w:rsid w:val="00175A97"/>
    <w:rsid w:val="001762BB"/>
    <w:rsid w:val="0017688D"/>
    <w:rsid w:val="001772AF"/>
    <w:rsid w:val="001805BC"/>
    <w:rsid w:val="00180884"/>
    <w:rsid w:val="00181FEF"/>
    <w:rsid w:val="00182638"/>
    <w:rsid w:val="00182AA5"/>
    <w:rsid w:val="00183D58"/>
    <w:rsid w:val="00185AA3"/>
    <w:rsid w:val="00191F2B"/>
    <w:rsid w:val="0019329B"/>
    <w:rsid w:val="00193A62"/>
    <w:rsid w:val="001A0D83"/>
    <w:rsid w:val="001A1AF5"/>
    <w:rsid w:val="001A6649"/>
    <w:rsid w:val="001A7844"/>
    <w:rsid w:val="001B0869"/>
    <w:rsid w:val="001B16E5"/>
    <w:rsid w:val="001B4E95"/>
    <w:rsid w:val="001C027B"/>
    <w:rsid w:val="001C1258"/>
    <w:rsid w:val="001C2AF9"/>
    <w:rsid w:val="001C371A"/>
    <w:rsid w:val="001C6A6C"/>
    <w:rsid w:val="001D034D"/>
    <w:rsid w:val="001D035B"/>
    <w:rsid w:val="001D0D54"/>
    <w:rsid w:val="001D1294"/>
    <w:rsid w:val="001D1527"/>
    <w:rsid w:val="001D1F70"/>
    <w:rsid w:val="001D5097"/>
    <w:rsid w:val="001D597B"/>
    <w:rsid w:val="001D6AC5"/>
    <w:rsid w:val="001E3C38"/>
    <w:rsid w:val="001E45F4"/>
    <w:rsid w:val="001E5796"/>
    <w:rsid w:val="001E6A3D"/>
    <w:rsid w:val="001E74E7"/>
    <w:rsid w:val="001E7C37"/>
    <w:rsid w:val="001F0C03"/>
    <w:rsid w:val="001F3717"/>
    <w:rsid w:val="001F6863"/>
    <w:rsid w:val="001F7CF3"/>
    <w:rsid w:val="002004D8"/>
    <w:rsid w:val="00201F68"/>
    <w:rsid w:val="002029F9"/>
    <w:rsid w:val="00203C8F"/>
    <w:rsid w:val="002040F4"/>
    <w:rsid w:val="00204767"/>
    <w:rsid w:val="00205335"/>
    <w:rsid w:val="00206517"/>
    <w:rsid w:val="00207483"/>
    <w:rsid w:val="00210547"/>
    <w:rsid w:val="002129AE"/>
    <w:rsid w:val="00213BAC"/>
    <w:rsid w:val="00216903"/>
    <w:rsid w:val="00221537"/>
    <w:rsid w:val="002254D5"/>
    <w:rsid w:val="002315B5"/>
    <w:rsid w:val="00233266"/>
    <w:rsid w:val="00233E30"/>
    <w:rsid w:val="00234599"/>
    <w:rsid w:val="0024192B"/>
    <w:rsid w:val="00241B6D"/>
    <w:rsid w:val="00243200"/>
    <w:rsid w:val="00244E44"/>
    <w:rsid w:val="00245378"/>
    <w:rsid w:val="002507EB"/>
    <w:rsid w:val="00253A7F"/>
    <w:rsid w:val="00254CF8"/>
    <w:rsid w:val="0025680A"/>
    <w:rsid w:val="00260B39"/>
    <w:rsid w:val="00260C6F"/>
    <w:rsid w:val="0026179C"/>
    <w:rsid w:val="002628FA"/>
    <w:rsid w:val="00263B1C"/>
    <w:rsid w:val="00263E4C"/>
    <w:rsid w:val="002645DC"/>
    <w:rsid w:val="002655EE"/>
    <w:rsid w:val="0026584C"/>
    <w:rsid w:val="00265BBB"/>
    <w:rsid w:val="00266496"/>
    <w:rsid w:val="00266A45"/>
    <w:rsid w:val="00266CAF"/>
    <w:rsid w:val="00270028"/>
    <w:rsid w:val="00271318"/>
    <w:rsid w:val="00271915"/>
    <w:rsid w:val="002727C3"/>
    <w:rsid w:val="002728D1"/>
    <w:rsid w:val="00276E6C"/>
    <w:rsid w:val="002826C9"/>
    <w:rsid w:val="00282BDD"/>
    <w:rsid w:val="00285383"/>
    <w:rsid w:val="002862F6"/>
    <w:rsid w:val="00287A9C"/>
    <w:rsid w:val="0029209B"/>
    <w:rsid w:val="00295797"/>
    <w:rsid w:val="002A060F"/>
    <w:rsid w:val="002A0D4A"/>
    <w:rsid w:val="002A12AA"/>
    <w:rsid w:val="002A2F40"/>
    <w:rsid w:val="002A42D3"/>
    <w:rsid w:val="002A46C0"/>
    <w:rsid w:val="002A4955"/>
    <w:rsid w:val="002A49DB"/>
    <w:rsid w:val="002A53F6"/>
    <w:rsid w:val="002A62E3"/>
    <w:rsid w:val="002A7028"/>
    <w:rsid w:val="002A7BCA"/>
    <w:rsid w:val="002B3428"/>
    <w:rsid w:val="002B395A"/>
    <w:rsid w:val="002B3964"/>
    <w:rsid w:val="002B3C63"/>
    <w:rsid w:val="002B483B"/>
    <w:rsid w:val="002B4E10"/>
    <w:rsid w:val="002B50EF"/>
    <w:rsid w:val="002B6827"/>
    <w:rsid w:val="002B6E80"/>
    <w:rsid w:val="002B7735"/>
    <w:rsid w:val="002B7A10"/>
    <w:rsid w:val="002C018C"/>
    <w:rsid w:val="002C3364"/>
    <w:rsid w:val="002C3897"/>
    <w:rsid w:val="002C415D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6011"/>
    <w:rsid w:val="002E7357"/>
    <w:rsid w:val="002F3A1E"/>
    <w:rsid w:val="002F4084"/>
    <w:rsid w:val="002F5812"/>
    <w:rsid w:val="002F582F"/>
    <w:rsid w:val="002F658C"/>
    <w:rsid w:val="002F694B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21CB7"/>
    <w:rsid w:val="00321E9F"/>
    <w:rsid w:val="003223FF"/>
    <w:rsid w:val="00322C35"/>
    <w:rsid w:val="00322D36"/>
    <w:rsid w:val="0032379E"/>
    <w:rsid w:val="00324A37"/>
    <w:rsid w:val="003254BF"/>
    <w:rsid w:val="0032754B"/>
    <w:rsid w:val="00327A1E"/>
    <w:rsid w:val="003311C3"/>
    <w:rsid w:val="00331932"/>
    <w:rsid w:val="00332715"/>
    <w:rsid w:val="0033307B"/>
    <w:rsid w:val="00333ED2"/>
    <w:rsid w:val="003342EB"/>
    <w:rsid w:val="00334637"/>
    <w:rsid w:val="00335B07"/>
    <w:rsid w:val="0033758F"/>
    <w:rsid w:val="00342864"/>
    <w:rsid w:val="00342F91"/>
    <w:rsid w:val="003431D1"/>
    <w:rsid w:val="00347944"/>
    <w:rsid w:val="0035129D"/>
    <w:rsid w:val="003523B3"/>
    <w:rsid w:val="00352967"/>
    <w:rsid w:val="00357B7E"/>
    <w:rsid w:val="00362601"/>
    <w:rsid w:val="00363564"/>
    <w:rsid w:val="003638E1"/>
    <w:rsid w:val="00364BD8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7B43"/>
    <w:rsid w:val="00377B56"/>
    <w:rsid w:val="00377D83"/>
    <w:rsid w:val="00380413"/>
    <w:rsid w:val="003806E5"/>
    <w:rsid w:val="00384D67"/>
    <w:rsid w:val="00387C49"/>
    <w:rsid w:val="0039196F"/>
    <w:rsid w:val="003929EA"/>
    <w:rsid w:val="0039336D"/>
    <w:rsid w:val="00393E16"/>
    <w:rsid w:val="003953B4"/>
    <w:rsid w:val="00395BE6"/>
    <w:rsid w:val="003A377D"/>
    <w:rsid w:val="003A4560"/>
    <w:rsid w:val="003A5C7A"/>
    <w:rsid w:val="003A7DD3"/>
    <w:rsid w:val="003B15D3"/>
    <w:rsid w:val="003B2395"/>
    <w:rsid w:val="003B3387"/>
    <w:rsid w:val="003B3BAD"/>
    <w:rsid w:val="003B78BD"/>
    <w:rsid w:val="003B7EDB"/>
    <w:rsid w:val="003C1534"/>
    <w:rsid w:val="003C3D1F"/>
    <w:rsid w:val="003C5498"/>
    <w:rsid w:val="003C73BC"/>
    <w:rsid w:val="003C78BF"/>
    <w:rsid w:val="003D1594"/>
    <w:rsid w:val="003D210E"/>
    <w:rsid w:val="003D2556"/>
    <w:rsid w:val="003D2B03"/>
    <w:rsid w:val="003D4399"/>
    <w:rsid w:val="003D5072"/>
    <w:rsid w:val="003D5EFA"/>
    <w:rsid w:val="003D5F22"/>
    <w:rsid w:val="003E089A"/>
    <w:rsid w:val="003E46AD"/>
    <w:rsid w:val="003E521A"/>
    <w:rsid w:val="003E5B9F"/>
    <w:rsid w:val="003E7E18"/>
    <w:rsid w:val="003E7F95"/>
    <w:rsid w:val="003F5CE4"/>
    <w:rsid w:val="003F653C"/>
    <w:rsid w:val="003F7C8E"/>
    <w:rsid w:val="00402B5A"/>
    <w:rsid w:val="00403213"/>
    <w:rsid w:val="00404D9F"/>
    <w:rsid w:val="00404F17"/>
    <w:rsid w:val="0040643B"/>
    <w:rsid w:val="0040653F"/>
    <w:rsid w:val="00407474"/>
    <w:rsid w:val="00410ECA"/>
    <w:rsid w:val="00411446"/>
    <w:rsid w:val="00414574"/>
    <w:rsid w:val="00414AA6"/>
    <w:rsid w:val="00414E5F"/>
    <w:rsid w:val="0041637D"/>
    <w:rsid w:val="00420403"/>
    <w:rsid w:val="00425133"/>
    <w:rsid w:val="00427627"/>
    <w:rsid w:val="00427E29"/>
    <w:rsid w:val="00431ED0"/>
    <w:rsid w:val="00433BEC"/>
    <w:rsid w:val="00436873"/>
    <w:rsid w:val="00436944"/>
    <w:rsid w:val="00437698"/>
    <w:rsid w:val="004404A7"/>
    <w:rsid w:val="00443F03"/>
    <w:rsid w:val="00444470"/>
    <w:rsid w:val="00444712"/>
    <w:rsid w:val="0044609E"/>
    <w:rsid w:val="00446146"/>
    <w:rsid w:val="004472F7"/>
    <w:rsid w:val="00447E28"/>
    <w:rsid w:val="00450303"/>
    <w:rsid w:val="00453293"/>
    <w:rsid w:val="00456095"/>
    <w:rsid w:val="004575BA"/>
    <w:rsid w:val="004575E4"/>
    <w:rsid w:val="00461A28"/>
    <w:rsid w:val="00462A80"/>
    <w:rsid w:val="00467333"/>
    <w:rsid w:val="00467601"/>
    <w:rsid w:val="004701A0"/>
    <w:rsid w:val="00471A74"/>
    <w:rsid w:val="00473E84"/>
    <w:rsid w:val="00474ADC"/>
    <w:rsid w:val="00475BAB"/>
    <w:rsid w:val="00477065"/>
    <w:rsid w:val="0048010E"/>
    <w:rsid w:val="0048039A"/>
    <w:rsid w:val="004806B8"/>
    <w:rsid w:val="00481655"/>
    <w:rsid w:val="00482C18"/>
    <w:rsid w:val="00485BEE"/>
    <w:rsid w:val="0048601E"/>
    <w:rsid w:val="00486D68"/>
    <w:rsid w:val="004872E6"/>
    <w:rsid w:val="00487FD0"/>
    <w:rsid w:val="004913B4"/>
    <w:rsid w:val="004915E9"/>
    <w:rsid w:val="00492985"/>
    <w:rsid w:val="004936CB"/>
    <w:rsid w:val="00496AEA"/>
    <w:rsid w:val="004A276A"/>
    <w:rsid w:val="004A3147"/>
    <w:rsid w:val="004A42A2"/>
    <w:rsid w:val="004A6F67"/>
    <w:rsid w:val="004A79D5"/>
    <w:rsid w:val="004B09CD"/>
    <w:rsid w:val="004B2DA0"/>
    <w:rsid w:val="004B2F30"/>
    <w:rsid w:val="004B2F5B"/>
    <w:rsid w:val="004B4004"/>
    <w:rsid w:val="004B41D9"/>
    <w:rsid w:val="004B462F"/>
    <w:rsid w:val="004B67E5"/>
    <w:rsid w:val="004B710E"/>
    <w:rsid w:val="004C0B7C"/>
    <w:rsid w:val="004C3252"/>
    <w:rsid w:val="004C468A"/>
    <w:rsid w:val="004C6107"/>
    <w:rsid w:val="004C7699"/>
    <w:rsid w:val="004D1CCA"/>
    <w:rsid w:val="004D3483"/>
    <w:rsid w:val="004D37C2"/>
    <w:rsid w:val="004E4251"/>
    <w:rsid w:val="004E4266"/>
    <w:rsid w:val="004E5CA9"/>
    <w:rsid w:val="004E7630"/>
    <w:rsid w:val="004F1137"/>
    <w:rsid w:val="004F2D7D"/>
    <w:rsid w:val="004F2EDD"/>
    <w:rsid w:val="004F6CEA"/>
    <w:rsid w:val="004F7B16"/>
    <w:rsid w:val="00503979"/>
    <w:rsid w:val="00504191"/>
    <w:rsid w:val="00504A70"/>
    <w:rsid w:val="005062A0"/>
    <w:rsid w:val="00506326"/>
    <w:rsid w:val="00506E34"/>
    <w:rsid w:val="005079ED"/>
    <w:rsid w:val="0051398E"/>
    <w:rsid w:val="005168A9"/>
    <w:rsid w:val="00516DAB"/>
    <w:rsid w:val="00525596"/>
    <w:rsid w:val="0052576D"/>
    <w:rsid w:val="00527BD0"/>
    <w:rsid w:val="00532369"/>
    <w:rsid w:val="00532E77"/>
    <w:rsid w:val="00534CD8"/>
    <w:rsid w:val="005363EC"/>
    <w:rsid w:val="00536B3B"/>
    <w:rsid w:val="00537B20"/>
    <w:rsid w:val="00540A80"/>
    <w:rsid w:val="00540BFD"/>
    <w:rsid w:val="00543809"/>
    <w:rsid w:val="00543858"/>
    <w:rsid w:val="00545AA8"/>
    <w:rsid w:val="00545C08"/>
    <w:rsid w:val="00545D85"/>
    <w:rsid w:val="00547F07"/>
    <w:rsid w:val="00550F8A"/>
    <w:rsid w:val="005536C2"/>
    <w:rsid w:val="00553D8A"/>
    <w:rsid w:val="00554513"/>
    <w:rsid w:val="00556E05"/>
    <w:rsid w:val="00557113"/>
    <w:rsid w:val="005575E7"/>
    <w:rsid w:val="00560AE0"/>
    <w:rsid w:val="0056298A"/>
    <w:rsid w:val="0056397C"/>
    <w:rsid w:val="00565AEE"/>
    <w:rsid w:val="00566AFC"/>
    <w:rsid w:val="00567FFD"/>
    <w:rsid w:val="00574054"/>
    <w:rsid w:val="0057564D"/>
    <w:rsid w:val="00575832"/>
    <w:rsid w:val="00576185"/>
    <w:rsid w:val="0057709F"/>
    <w:rsid w:val="00582174"/>
    <w:rsid w:val="00583F20"/>
    <w:rsid w:val="00592BF1"/>
    <w:rsid w:val="00593E8A"/>
    <w:rsid w:val="005945C2"/>
    <w:rsid w:val="00595EFC"/>
    <w:rsid w:val="00596047"/>
    <w:rsid w:val="005962F5"/>
    <w:rsid w:val="005A077C"/>
    <w:rsid w:val="005B0D0D"/>
    <w:rsid w:val="005B2184"/>
    <w:rsid w:val="005B256F"/>
    <w:rsid w:val="005B4BBB"/>
    <w:rsid w:val="005C02C1"/>
    <w:rsid w:val="005C1028"/>
    <w:rsid w:val="005C11B8"/>
    <w:rsid w:val="005C7F2F"/>
    <w:rsid w:val="005D1707"/>
    <w:rsid w:val="005D1D0B"/>
    <w:rsid w:val="005D313D"/>
    <w:rsid w:val="005D3404"/>
    <w:rsid w:val="005D3973"/>
    <w:rsid w:val="005D4AB4"/>
    <w:rsid w:val="005D5F6E"/>
    <w:rsid w:val="005D6579"/>
    <w:rsid w:val="005E045D"/>
    <w:rsid w:val="005E110D"/>
    <w:rsid w:val="005E2D5B"/>
    <w:rsid w:val="005E384C"/>
    <w:rsid w:val="005E5A04"/>
    <w:rsid w:val="005E7E3B"/>
    <w:rsid w:val="005F4162"/>
    <w:rsid w:val="005F555B"/>
    <w:rsid w:val="005F5911"/>
    <w:rsid w:val="005F7C34"/>
    <w:rsid w:val="00601E40"/>
    <w:rsid w:val="00611F22"/>
    <w:rsid w:val="00612F91"/>
    <w:rsid w:val="00613B90"/>
    <w:rsid w:val="00622B2F"/>
    <w:rsid w:val="00622CCC"/>
    <w:rsid w:val="00623C45"/>
    <w:rsid w:val="00625819"/>
    <w:rsid w:val="00625C43"/>
    <w:rsid w:val="0062667A"/>
    <w:rsid w:val="00626BC0"/>
    <w:rsid w:val="006309EF"/>
    <w:rsid w:val="00630ADF"/>
    <w:rsid w:val="00630EBD"/>
    <w:rsid w:val="006310DB"/>
    <w:rsid w:val="00631323"/>
    <w:rsid w:val="0063352C"/>
    <w:rsid w:val="00635D5B"/>
    <w:rsid w:val="00636E1C"/>
    <w:rsid w:val="00640629"/>
    <w:rsid w:val="006411EC"/>
    <w:rsid w:val="00642BA7"/>
    <w:rsid w:val="006443AF"/>
    <w:rsid w:val="00644DEE"/>
    <w:rsid w:val="00644EBE"/>
    <w:rsid w:val="00650321"/>
    <w:rsid w:val="00650A25"/>
    <w:rsid w:val="00650E06"/>
    <w:rsid w:val="006544DD"/>
    <w:rsid w:val="00655C62"/>
    <w:rsid w:val="006578C1"/>
    <w:rsid w:val="006639DE"/>
    <w:rsid w:val="00665BF6"/>
    <w:rsid w:val="00665BFA"/>
    <w:rsid w:val="00667B1B"/>
    <w:rsid w:val="0067303E"/>
    <w:rsid w:val="00674950"/>
    <w:rsid w:val="00681715"/>
    <w:rsid w:val="00683403"/>
    <w:rsid w:val="00683EF5"/>
    <w:rsid w:val="0068421E"/>
    <w:rsid w:val="0068498D"/>
    <w:rsid w:val="00685691"/>
    <w:rsid w:val="00685B17"/>
    <w:rsid w:val="00687B0D"/>
    <w:rsid w:val="00690BC9"/>
    <w:rsid w:val="00691AD3"/>
    <w:rsid w:val="00692DA2"/>
    <w:rsid w:val="0069330B"/>
    <w:rsid w:val="00693729"/>
    <w:rsid w:val="00697233"/>
    <w:rsid w:val="006A41A1"/>
    <w:rsid w:val="006A46F8"/>
    <w:rsid w:val="006A515A"/>
    <w:rsid w:val="006B131C"/>
    <w:rsid w:val="006B1740"/>
    <w:rsid w:val="006B202E"/>
    <w:rsid w:val="006B2DDB"/>
    <w:rsid w:val="006B34D5"/>
    <w:rsid w:val="006B4565"/>
    <w:rsid w:val="006B4DE1"/>
    <w:rsid w:val="006B525A"/>
    <w:rsid w:val="006B5E61"/>
    <w:rsid w:val="006C0469"/>
    <w:rsid w:val="006C04A6"/>
    <w:rsid w:val="006C1027"/>
    <w:rsid w:val="006C138E"/>
    <w:rsid w:val="006C2B11"/>
    <w:rsid w:val="006C328F"/>
    <w:rsid w:val="006C4D77"/>
    <w:rsid w:val="006C5501"/>
    <w:rsid w:val="006C56B9"/>
    <w:rsid w:val="006C5FD2"/>
    <w:rsid w:val="006C604A"/>
    <w:rsid w:val="006C771A"/>
    <w:rsid w:val="006D09C8"/>
    <w:rsid w:val="006D2C41"/>
    <w:rsid w:val="006D2D03"/>
    <w:rsid w:val="006D45ED"/>
    <w:rsid w:val="006D49A0"/>
    <w:rsid w:val="006D4F55"/>
    <w:rsid w:val="006D66E9"/>
    <w:rsid w:val="006E0036"/>
    <w:rsid w:val="006E0730"/>
    <w:rsid w:val="006E2AE9"/>
    <w:rsid w:val="006E2D08"/>
    <w:rsid w:val="006E4C03"/>
    <w:rsid w:val="006E6997"/>
    <w:rsid w:val="006E70A0"/>
    <w:rsid w:val="006F0A42"/>
    <w:rsid w:val="006F218C"/>
    <w:rsid w:val="006F3D33"/>
    <w:rsid w:val="006F42B3"/>
    <w:rsid w:val="006F690E"/>
    <w:rsid w:val="006F6EAE"/>
    <w:rsid w:val="006F6F72"/>
    <w:rsid w:val="00700F29"/>
    <w:rsid w:val="00704DD7"/>
    <w:rsid w:val="007061F2"/>
    <w:rsid w:val="00706FA1"/>
    <w:rsid w:val="00710241"/>
    <w:rsid w:val="007110B8"/>
    <w:rsid w:val="0071163A"/>
    <w:rsid w:val="007119F1"/>
    <w:rsid w:val="0071379F"/>
    <w:rsid w:val="007144A7"/>
    <w:rsid w:val="007178BB"/>
    <w:rsid w:val="00720962"/>
    <w:rsid w:val="00721B11"/>
    <w:rsid w:val="00722B3B"/>
    <w:rsid w:val="007233F1"/>
    <w:rsid w:val="00724543"/>
    <w:rsid w:val="00730FCB"/>
    <w:rsid w:val="00731AA0"/>
    <w:rsid w:val="00731E48"/>
    <w:rsid w:val="00736CD8"/>
    <w:rsid w:val="00737DBF"/>
    <w:rsid w:val="00740118"/>
    <w:rsid w:val="00745B8E"/>
    <w:rsid w:val="00747594"/>
    <w:rsid w:val="00747E5C"/>
    <w:rsid w:val="00750EB1"/>
    <w:rsid w:val="0075324C"/>
    <w:rsid w:val="007543AF"/>
    <w:rsid w:val="007548FE"/>
    <w:rsid w:val="0075652E"/>
    <w:rsid w:val="0075768F"/>
    <w:rsid w:val="0076156C"/>
    <w:rsid w:val="00763B85"/>
    <w:rsid w:val="00765834"/>
    <w:rsid w:val="007667D1"/>
    <w:rsid w:val="007676FD"/>
    <w:rsid w:val="00773062"/>
    <w:rsid w:val="00773577"/>
    <w:rsid w:val="00774154"/>
    <w:rsid w:val="007762DD"/>
    <w:rsid w:val="00780D50"/>
    <w:rsid w:val="00781552"/>
    <w:rsid w:val="00782E0C"/>
    <w:rsid w:val="00783878"/>
    <w:rsid w:val="00786438"/>
    <w:rsid w:val="007916DC"/>
    <w:rsid w:val="007936A0"/>
    <w:rsid w:val="00794744"/>
    <w:rsid w:val="00794932"/>
    <w:rsid w:val="00797230"/>
    <w:rsid w:val="00797980"/>
    <w:rsid w:val="007A03C7"/>
    <w:rsid w:val="007A05F4"/>
    <w:rsid w:val="007A11EF"/>
    <w:rsid w:val="007A11FF"/>
    <w:rsid w:val="007A338A"/>
    <w:rsid w:val="007A3B7F"/>
    <w:rsid w:val="007A4433"/>
    <w:rsid w:val="007A4810"/>
    <w:rsid w:val="007A4A79"/>
    <w:rsid w:val="007A5CB3"/>
    <w:rsid w:val="007A61C0"/>
    <w:rsid w:val="007B0A71"/>
    <w:rsid w:val="007B25BD"/>
    <w:rsid w:val="007B453F"/>
    <w:rsid w:val="007B52BE"/>
    <w:rsid w:val="007B566B"/>
    <w:rsid w:val="007B5DEF"/>
    <w:rsid w:val="007B604C"/>
    <w:rsid w:val="007B76A3"/>
    <w:rsid w:val="007C0F9F"/>
    <w:rsid w:val="007C2BFE"/>
    <w:rsid w:val="007C4472"/>
    <w:rsid w:val="007C54AB"/>
    <w:rsid w:val="007C5FB0"/>
    <w:rsid w:val="007C681B"/>
    <w:rsid w:val="007C74E7"/>
    <w:rsid w:val="007C761A"/>
    <w:rsid w:val="007D0538"/>
    <w:rsid w:val="007D0E2F"/>
    <w:rsid w:val="007D2FCD"/>
    <w:rsid w:val="007D4BED"/>
    <w:rsid w:val="007D61F1"/>
    <w:rsid w:val="007D6BFC"/>
    <w:rsid w:val="007E0338"/>
    <w:rsid w:val="007E0502"/>
    <w:rsid w:val="007E1351"/>
    <w:rsid w:val="007E1748"/>
    <w:rsid w:val="007E3727"/>
    <w:rsid w:val="007E4642"/>
    <w:rsid w:val="007E6993"/>
    <w:rsid w:val="007E6DA8"/>
    <w:rsid w:val="007E71ED"/>
    <w:rsid w:val="007F2A97"/>
    <w:rsid w:val="007F3554"/>
    <w:rsid w:val="007F4AA4"/>
    <w:rsid w:val="007F667D"/>
    <w:rsid w:val="007F7FF6"/>
    <w:rsid w:val="0080013D"/>
    <w:rsid w:val="00801B6E"/>
    <w:rsid w:val="00802FF5"/>
    <w:rsid w:val="00804FDE"/>
    <w:rsid w:val="0080752B"/>
    <w:rsid w:val="008113E8"/>
    <w:rsid w:val="0081528F"/>
    <w:rsid w:val="00815AB2"/>
    <w:rsid w:val="00815E0A"/>
    <w:rsid w:val="00820B48"/>
    <w:rsid w:val="008278D8"/>
    <w:rsid w:val="0082797F"/>
    <w:rsid w:val="0083412E"/>
    <w:rsid w:val="008341F9"/>
    <w:rsid w:val="00834F84"/>
    <w:rsid w:val="0083578E"/>
    <w:rsid w:val="008375D9"/>
    <w:rsid w:val="00840B72"/>
    <w:rsid w:val="008428AF"/>
    <w:rsid w:val="00842DA4"/>
    <w:rsid w:val="00842DFA"/>
    <w:rsid w:val="00843526"/>
    <w:rsid w:val="008446AE"/>
    <w:rsid w:val="00845BD6"/>
    <w:rsid w:val="008520E5"/>
    <w:rsid w:val="00852A38"/>
    <w:rsid w:val="008530B1"/>
    <w:rsid w:val="0085440D"/>
    <w:rsid w:val="0085457F"/>
    <w:rsid w:val="0085561E"/>
    <w:rsid w:val="00856CA2"/>
    <w:rsid w:val="00857441"/>
    <w:rsid w:val="008576C7"/>
    <w:rsid w:val="00857C21"/>
    <w:rsid w:val="00861A5C"/>
    <w:rsid w:val="0087274C"/>
    <w:rsid w:val="00873F58"/>
    <w:rsid w:val="00876A43"/>
    <w:rsid w:val="008773E7"/>
    <w:rsid w:val="00883BC9"/>
    <w:rsid w:val="0088665D"/>
    <w:rsid w:val="00886F39"/>
    <w:rsid w:val="008924C1"/>
    <w:rsid w:val="00896975"/>
    <w:rsid w:val="008A0400"/>
    <w:rsid w:val="008A416C"/>
    <w:rsid w:val="008A4B9C"/>
    <w:rsid w:val="008A6E2D"/>
    <w:rsid w:val="008A70F0"/>
    <w:rsid w:val="008B0C14"/>
    <w:rsid w:val="008B0D4A"/>
    <w:rsid w:val="008B14B4"/>
    <w:rsid w:val="008B3166"/>
    <w:rsid w:val="008B4B9C"/>
    <w:rsid w:val="008B4DBE"/>
    <w:rsid w:val="008B752B"/>
    <w:rsid w:val="008B77D1"/>
    <w:rsid w:val="008C1146"/>
    <w:rsid w:val="008C11EE"/>
    <w:rsid w:val="008C1E19"/>
    <w:rsid w:val="008C5328"/>
    <w:rsid w:val="008D10C7"/>
    <w:rsid w:val="008D42BE"/>
    <w:rsid w:val="008D620E"/>
    <w:rsid w:val="008D62AF"/>
    <w:rsid w:val="008E02BF"/>
    <w:rsid w:val="008E09ED"/>
    <w:rsid w:val="008E1E44"/>
    <w:rsid w:val="008E2C0D"/>
    <w:rsid w:val="008E40FD"/>
    <w:rsid w:val="008E4993"/>
    <w:rsid w:val="008E6CD1"/>
    <w:rsid w:val="008E7213"/>
    <w:rsid w:val="008F09F3"/>
    <w:rsid w:val="008F2D60"/>
    <w:rsid w:val="008F4370"/>
    <w:rsid w:val="008F5D50"/>
    <w:rsid w:val="008F7046"/>
    <w:rsid w:val="00901127"/>
    <w:rsid w:val="00901D9B"/>
    <w:rsid w:val="00902C8F"/>
    <w:rsid w:val="00904AA8"/>
    <w:rsid w:val="00904ACE"/>
    <w:rsid w:val="00905189"/>
    <w:rsid w:val="009054DE"/>
    <w:rsid w:val="009060BB"/>
    <w:rsid w:val="009062A7"/>
    <w:rsid w:val="00907DBB"/>
    <w:rsid w:val="00910FAA"/>
    <w:rsid w:val="0091142C"/>
    <w:rsid w:val="00912AAF"/>
    <w:rsid w:val="009141AF"/>
    <w:rsid w:val="00920DFA"/>
    <w:rsid w:val="009210E9"/>
    <w:rsid w:val="009224D5"/>
    <w:rsid w:val="00922BA4"/>
    <w:rsid w:val="00923411"/>
    <w:rsid w:val="00923F5F"/>
    <w:rsid w:val="009243BA"/>
    <w:rsid w:val="00924691"/>
    <w:rsid w:val="00925347"/>
    <w:rsid w:val="00925AB7"/>
    <w:rsid w:val="00930116"/>
    <w:rsid w:val="00931761"/>
    <w:rsid w:val="0093218C"/>
    <w:rsid w:val="00932E62"/>
    <w:rsid w:val="009334F4"/>
    <w:rsid w:val="00935392"/>
    <w:rsid w:val="009361ED"/>
    <w:rsid w:val="00940558"/>
    <w:rsid w:val="009406F3"/>
    <w:rsid w:val="009408F1"/>
    <w:rsid w:val="00943586"/>
    <w:rsid w:val="00943A0A"/>
    <w:rsid w:val="00943C42"/>
    <w:rsid w:val="00943EFA"/>
    <w:rsid w:val="00945488"/>
    <w:rsid w:val="00946141"/>
    <w:rsid w:val="0095366B"/>
    <w:rsid w:val="00953997"/>
    <w:rsid w:val="00954E0A"/>
    <w:rsid w:val="0095590C"/>
    <w:rsid w:val="0097047F"/>
    <w:rsid w:val="00972670"/>
    <w:rsid w:val="009728DB"/>
    <w:rsid w:val="009739CE"/>
    <w:rsid w:val="00974C95"/>
    <w:rsid w:val="00974E14"/>
    <w:rsid w:val="0097601E"/>
    <w:rsid w:val="009760AA"/>
    <w:rsid w:val="0097643A"/>
    <w:rsid w:val="00983049"/>
    <w:rsid w:val="00983D50"/>
    <w:rsid w:val="00984BE4"/>
    <w:rsid w:val="00987A4D"/>
    <w:rsid w:val="00987ECA"/>
    <w:rsid w:val="00990DD6"/>
    <w:rsid w:val="0099292A"/>
    <w:rsid w:val="00994247"/>
    <w:rsid w:val="009943EA"/>
    <w:rsid w:val="0099748F"/>
    <w:rsid w:val="00997838"/>
    <w:rsid w:val="009A0022"/>
    <w:rsid w:val="009A0F34"/>
    <w:rsid w:val="009A2D8A"/>
    <w:rsid w:val="009A3A05"/>
    <w:rsid w:val="009A59DD"/>
    <w:rsid w:val="009A7BA9"/>
    <w:rsid w:val="009B0DF0"/>
    <w:rsid w:val="009B25FF"/>
    <w:rsid w:val="009B3821"/>
    <w:rsid w:val="009B38CE"/>
    <w:rsid w:val="009B5A49"/>
    <w:rsid w:val="009B77AA"/>
    <w:rsid w:val="009C0A25"/>
    <w:rsid w:val="009C0FD1"/>
    <w:rsid w:val="009C31EC"/>
    <w:rsid w:val="009C4462"/>
    <w:rsid w:val="009C54D0"/>
    <w:rsid w:val="009C72C7"/>
    <w:rsid w:val="009D03D0"/>
    <w:rsid w:val="009D40EA"/>
    <w:rsid w:val="009D48A4"/>
    <w:rsid w:val="009D5CEF"/>
    <w:rsid w:val="009E0700"/>
    <w:rsid w:val="009E1B47"/>
    <w:rsid w:val="009E2842"/>
    <w:rsid w:val="009E41A2"/>
    <w:rsid w:val="009E445E"/>
    <w:rsid w:val="009E49EE"/>
    <w:rsid w:val="009F011C"/>
    <w:rsid w:val="009F038E"/>
    <w:rsid w:val="009F1412"/>
    <w:rsid w:val="009F3017"/>
    <w:rsid w:val="00A02515"/>
    <w:rsid w:val="00A02A0C"/>
    <w:rsid w:val="00A033A9"/>
    <w:rsid w:val="00A041C3"/>
    <w:rsid w:val="00A04806"/>
    <w:rsid w:val="00A07502"/>
    <w:rsid w:val="00A07DDC"/>
    <w:rsid w:val="00A12946"/>
    <w:rsid w:val="00A15C90"/>
    <w:rsid w:val="00A15F22"/>
    <w:rsid w:val="00A161E1"/>
    <w:rsid w:val="00A179D9"/>
    <w:rsid w:val="00A20668"/>
    <w:rsid w:val="00A22806"/>
    <w:rsid w:val="00A248D6"/>
    <w:rsid w:val="00A24C61"/>
    <w:rsid w:val="00A31D54"/>
    <w:rsid w:val="00A3202E"/>
    <w:rsid w:val="00A32F6A"/>
    <w:rsid w:val="00A34D4F"/>
    <w:rsid w:val="00A370D9"/>
    <w:rsid w:val="00A37573"/>
    <w:rsid w:val="00A37CA2"/>
    <w:rsid w:val="00A40077"/>
    <w:rsid w:val="00A4084C"/>
    <w:rsid w:val="00A4099E"/>
    <w:rsid w:val="00A409C9"/>
    <w:rsid w:val="00A40DF7"/>
    <w:rsid w:val="00A424E2"/>
    <w:rsid w:val="00A4569E"/>
    <w:rsid w:val="00A5040F"/>
    <w:rsid w:val="00A53F2E"/>
    <w:rsid w:val="00A54D4D"/>
    <w:rsid w:val="00A60AB6"/>
    <w:rsid w:val="00A6301A"/>
    <w:rsid w:val="00A66947"/>
    <w:rsid w:val="00A702F5"/>
    <w:rsid w:val="00A717C9"/>
    <w:rsid w:val="00A72A49"/>
    <w:rsid w:val="00A73968"/>
    <w:rsid w:val="00A80177"/>
    <w:rsid w:val="00A80838"/>
    <w:rsid w:val="00A80FE6"/>
    <w:rsid w:val="00A81999"/>
    <w:rsid w:val="00A83DAE"/>
    <w:rsid w:val="00A86F38"/>
    <w:rsid w:val="00A91C72"/>
    <w:rsid w:val="00A97ED7"/>
    <w:rsid w:val="00AA1192"/>
    <w:rsid w:val="00AA52C0"/>
    <w:rsid w:val="00AA5BBB"/>
    <w:rsid w:val="00AA6496"/>
    <w:rsid w:val="00AA7E37"/>
    <w:rsid w:val="00AB0EED"/>
    <w:rsid w:val="00AB1AF6"/>
    <w:rsid w:val="00AB1EEC"/>
    <w:rsid w:val="00AB4A3E"/>
    <w:rsid w:val="00AB4C00"/>
    <w:rsid w:val="00AB59A1"/>
    <w:rsid w:val="00AB5E8A"/>
    <w:rsid w:val="00AB7056"/>
    <w:rsid w:val="00AC0FB5"/>
    <w:rsid w:val="00AC1355"/>
    <w:rsid w:val="00AC3851"/>
    <w:rsid w:val="00AD0FE9"/>
    <w:rsid w:val="00AD41BF"/>
    <w:rsid w:val="00AD5518"/>
    <w:rsid w:val="00AE0670"/>
    <w:rsid w:val="00AE105E"/>
    <w:rsid w:val="00AE1B37"/>
    <w:rsid w:val="00AE21D7"/>
    <w:rsid w:val="00AF21E4"/>
    <w:rsid w:val="00AF336D"/>
    <w:rsid w:val="00AF486A"/>
    <w:rsid w:val="00B0107E"/>
    <w:rsid w:val="00B02806"/>
    <w:rsid w:val="00B02FD5"/>
    <w:rsid w:val="00B06A96"/>
    <w:rsid w:val="00B0709A"/>
    <w:rsid w:val="00B12B9A"/>
    <w:rsid w:val="00B16DB0"/>
    <w:rsid w:val="00B21773"/>
    <w:rsid w:val="00B22D83"/>
    <w:rsid w:val="00B230C7"/>
    <w:rsid w:val="00B24255"/>
    <w:rsid w:val="00B24377"/>
    <w:rsid w:val="00B24D45"/>
    <w:rsid w:val="00B25940"/>
    <w:rsid w:val="00B2605E"/>
    <w:rsid w:val="00B3176D"/>
    <w:rsid w:val="00B3304D"/>
    <w:rsid w:val="00B3385F"/>
    <w:rsid w:val="00B34833"/>
    <w:rsid w:val="00B34C3E"/>
    <w:rsid w:val="00B34D30"/>
    <w:rsid w:val="00B37AF5"/>
    <w:rsid w:val="00B40D9D"/>
    <w:rsid w:val="00B412D7"/>
    <w:rsid w:val="00B43DFD"/>
    <w:rsid w:val="00B43F92"/>
    <w:rsid w:val="00B444B9"/>
    <w:rsid w:val="00B44F56"/>
    <w:rsid w:val="00B4661C"/>
    <w:rsid w:val="00B5459E"/>
    <w:rsid w:val="00B55ABB"/>
    <w:rsid w:val="00B606EF"/>
    <w:rsid w:val="00B60F32"/>
    <w:rsid w:val="00B62866"/>
    <w:rsid w:val="00B63CA0"/>
    <w:rsid w:val="00B65B95"/>
    <w:rsid w:val="00B65E9A"/>
    <w:rsid w:val="00B66BEA"/>
    <w:rsid w:val="00B71418"/>
    <w:rsid w:val="00B71DD6"/>
    <w:rsid w:val="00B737C7"/>
    <w:rsid w:val="00B74C22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542F"/>
    <w:rsid w:val="00B8761F"/>
    <w:rsid w:val="00B879E6"/>
    <w:rsid w:val="00B907C8"/>
    <w:rsid w:val="00B907F1"/>
    <w:rsid w:val="00B9388C"/>
    <w:rsid w:val="00B94B94"/>
    <w:rsid w:val="00B9648B"/>
    <w:rsid w:val="00B975C4"/>
    <w:rsid w:val="00BA0A29"/>
    <w:rsid w:val="00BA115C"/>
    <w:rsid w:val="00BA64CB"/>
    <w:rsid w:val="00BA6A38"/>
    <w:rsid w:val="00BA7032"/>
    <w:rsid w:val="00BA70A3"/>
    <w:rsid w:val="00BA7340"/>
    <w:rsid w:val="00BA7529"/>
    <w:rsid w:val="00BB00FC"/>
    <w:rsid w:val="00BB0D6D"/>
    <w:rsid w:val="00BB50FB"/>
    <w:rsid w:val="00BB627A"/>
    <w:rsid w:val="00BB7960"/>
    <w:rsid w:val="00BB7D97"/>
    <w:rsid w:val="00BC01A1"/>
    <w:rsid w:val="00BC1D95"/>
    <w:rsid w:val="00BC1FA0"/>
    <w:rsid w:val="00BC3033"/>
    <w:rsid w:val="00BC3070"/>
    <w:rsid w:val="00BC70BA"/>
    <w:rsid w:val="00BC7D88"/>
    <w:rsid w:val="00BD1097"/>
    <w:rsid w:val="00BD35C7"/>
    <w:rsid w:val="00BD5DBA"/>
    <w:rsid w:val="00BD75BE"/>
    <w:rsid w:val="00BD79F8"/>
    <w:rsid w:val="00BE065A"/>
    <w:rsid w:val="00BE1839"/>
    <w:rsid w:val="00BE5278"/>
    <w:rsid w:val="00BF348D"/>
    <w:rsid w:val="00BF3DBD"/>
    <w:rsid w:val="00BF46FF"/>
    <w:rsid w:val="00BF50F1"/>
    <w:rsid w:val="00BF5A72"/>
    <w:rsid w:val="00BF7247"/>
    <w:rsid w:val="00BF7D45"/>
    <w:rsid w:val="00C0133A"/>
    <w:rsid w:val="00C03520"/>
    <w:rsid w:val="00C03A6A"/>
    <w:rsid w:val="00C05165"/>
    <w:rsid w:val="00C05A1E"/>
    <w:rsid w:val="00C065E6"/>
    <w:rsid w:val="00C06739"/>
    <w:rsid w:val="00C10F5D"/>
    <w:rsid w:val="00C1164E"/>
    <w:rsid w:val="00C11A30"/>
    <w:rsid w:val="00C11EF7"/>
    <w:rsid w:val="00C11F3E"/>
    <w:rsid w:val="00C1263C"/>
    <w:rsid w:val="00C13843"/>
    <w:rsid w:val="00C14567"/>
    <w:rsid w:val="00C170E3"/>
    <w:rsid w:val="00C217CD"/>
    <w:rsid w:val="00C22D95"/>
    <w:rsid w:val="00C23F66"/>
    <w:rsid w:val="00C2418F"/>
    <w:rsid w:val="00C2625E"/>
    <w:rsid w:val="00C26634"/>
    <w:rsid w:val="00C2677A"/>
    <w:rsid w:val="00C34D74"/>
    <w:rsid w:val="00C358A5"/>
    <w:rsid w:val="00C41842"/>
    <w:rsid w:val="00C44B84"/>
    <w:rsid w:val="00C45790"/>
    <w:rsid w:val="00C47B77"/>
    <w:rsid w:val="00C50772"/>
    <w:rsid w:val="00C517A2"/>
    <w:rsid w:val="00C54253"/>
    <w:rsid w:val="00C5524E"/>
    <w:rsid w:val="00C56078"/>
    <w:rsid w:val="00C56F87"/>
    <w:rsid w:val="00C572CC"/>
    <w:rsid w:val="00C57C9B"/>
    <w:rsid w:val="00C64C2F"/>
    <w:rsid w:val="00C6782B"/>
    <w:rsid w:val="00C70241"/>
    <w:rsid w:val="00C7504A"/>
    <w:rsid w:val="00C753F0"/>
    <w:rsid w:val="00C77849"/>
    <w:rsid w:val="00C81E1A"/>
    <w:rsid w:val="00C82295"/>
    <w:rsid w:val="00C82305"/>
    <w:rsid w:val="00C82B8A"/>
    <w:rsid w:val="00C85E0E"/>
    <w:rsid w:val="00C867AD"/>
    <w:rsid w:val="00C87D03"/>
    <w:rsid w:val="00C903F6"/>
    <w:rsid w:val="00C906EE"/>
    <w:rsid w:val="00C91D6C"/>
    <w:rsid w:val="00C945D7"/>
    <w:rsid w:val="00C975E5"/>
    <w:rsid w:val="00CA0671"/>
    <w:rsid w:val="00CA0B98"/>
    <w:rsid w:val="00CA1B75"/>
    <w:rsid w:val="00CA2E86"/>
    <w:rsid w:val="00CA31FD"/>
    <w:rsid w:val="00CA38EC"/>
    <w:rsid w:val="00CA5497"/>
    <w:rsid w:val="00CA70A8"/>
    <w:rsid w:val="00CB0FB4"/>
    <w:rsid w:val="00CB30D5"/>
    <w:rsid w:val="00CB3E54"/>
    <w:rsid w:val="00CB41F0"/>
    <w:rsid w:val="00CB77A8"/>
    <w:rsid w:val="00CC0024"/>
    <w:rsid w:val="00CC069A"/>
    <w:rsid w:val="00CC0F3E"/>
    <w:rsid w:val="00CC1D34"/>
    <w:rsid w:val="00CC3053"/>
    <w:rsid w:val="00CC643F"/>
    <w:rsid w:val="00CC7721"/>
    <w:rsid w:val="00CD020E"/>
    <w:rsid w:val="00CD1555"/>
    <w:rsid w:val="00CD2C8F"/>
    <w:rsid w:val="00CD7C3E"/>
    <w:rsid w:val="00CE102E"/>
    <w:rsid w:val="00CE1B8C"/>
    <w:rsid w:val="00CF04D7"/>
    <w:rsid w:val="00CF1384"/>
    <w:rsid w:val="00CF4635"/>
    <w:rsid w:val="00CF4772"/>
    <w:rsid w:val="00CF4943"/>
    <w:rsid w:val="00CF7FBB"/>
    <w:rsid w:val="00D01950"/>
    <w:rsid w:val="00D020EE"/>
    <w:rsid w:val="00D03718"/>
    <w:rsid w:val="00D04790"/>
    <w:rsid w:val="00D0496A"/>
    <w:rsid w:val="00D06490"/>
    <w:rsid w:val="00D0740E"/>
    <w:rsid w:val="00D10157"/>
    <w:rsid w:val="00D127F1"/>
    <w:rsid w:val="00D128E0"/>
    <w:rsid w:val="00D135FB"/>
    <w:rsid w:val="00D150E6"/>
    <w:rsid w:val="00D16161"/>
    <w:rsid w:val="00D179AC"/>
    <w:rsid w:val="00D20A68"/>
    <w:rsid w:val="00D217AB"/>
    <w:rsid w:val="00D22F2C"/>
    <w:rsid w:val="00D231E2"/>
    <w:rsid w:val="00D24E42"/>
    <w:rsid w:val="00D3043F"/>
    <w:rsid w:val="00D3287F"/>
    <w:rsid w:val="00D33338"/>
    <w:rsid w:val="00D37759"/>
    <w:rsid w:val="00D405C1"/>
    <w:rsid w:val="00D47F54"/>
    <w:rsid w:val="00D516E4"/>
    <w:rsid w:val="00D51E70"/>
    <w:rsid w:val="00D52310"/>
    <w:rsid w:val="00D553C8"/>
    <w:rsid w:val="00D56BFF"/>
    <w:rsid w:val="00D5786A"/>
    <w:rsid w:val="00D61D0D"/>
    <w:rsid w:val="00D62755"/>
    <w:rsid w:val="00D6315C"/>
    <w:rsid w:val="00D65CE6"/>
    <w:rsid w:val="00D66034"/>
    <w:rsid w:val="00D70EB6"/>
    <w:rsid w:val="00D71DD3"/>
    <w:rsid w:val="00D722B4"/>
    <w:rsid w:val="00D754AB"/>
    <w:rsid w:val="00D75C5E"/>
    <w:rsid w:val="00D77CCF"/>
    <w:rsid w:val="00D8107B"/>
    <w:rsid w:val="00D839E3"/>
    <w:rsid w:val="00D8412B"/>
    <w:rsid w:val="00D85DE8"/>
    <w:rsid w:val="00D9168D"/>
    <w:rsid w:val="00D92BE1"/>
    <w:rsid w:val="00D93BF1"/>
    <w:rsid w:val="00D962B6"/>
    <w:rsid w:val="00DA15EA"/>
    <w:rsid w:val="00DA1C25"/>
    <w:rsid w:val="00DA2F39"/>
    <w:rsid w:val="00DA49EB"/>
    <w:rsid w:val="00DB1FA7"/>
    <w:rsid w:val="00DB2211"/>
    <w:rsid w:val="00DB630A"/>
    <w:rsid w:val="00DC1ED3"/>
    <w:rsid w:val="00DC2268"/>
    <w:rsid w:val="00DC2435"/>
    <w:rsid w:val="00DC2AD1"/>
    <w:rsid w:val="00DC3F34"/>
    <w:rsid w:val="00DC3FDD"/>
    <w:rsid w:val="00DC48F7"/>
    <w:rsid w:val="00DC4DFB"/>
    <w:rsid w:val="00DC7F3C"/>
    <w:rsid w:val="00DD0102"/>
    <w:rsid w:val="00DD0535"/>
    <w:rsid w:val="00DD0889"/>
    <w:rsid w:val="00DD0A81"/>
    <w:rsid w:val="00DD1995"/>
    <w:rsid w:val="00DD1E20"/>
    <w:rsid w:val="00DD22CB"/>
    <w:rsid w:val="00DD284F"/>
    <w:rsid w:val="00DD2D11"/>
    <w:rsid w:val="00DD3231"/>
    <w:rsid w:val="00DD4BAE"/>
    <w:rsid w:val="00DD5C54"/>
    <w:rsid w:val="00DD5F7D"/>
    <w:rsid w:val="00DE17C7"/>
    <w:rsid w:val="00DE299B"/>
    <w:rsid w:val="00DE409C"/>
    <w:rsid w:val="00DE4279"/>
    <w:rsid w:val="00DE47D3"/>
    <w:rsid w:val="00DF0910"/>
    <w:rsid w:val="00DF3A43"/>
    <w:rsid w:val="00DF5C8E"/>
    <w:rsid w:val="00DF6416"/>
    <w:rsid w:val="00DF7621"/>
    <w:rsid w:val="00DF7651"/>
    <w:rsid w:val="00DF7BE8"/>
    <w:rsid w:val="00E0021F"/>
    <w:rsid w:val="00E002B0"/>
    <w:rsid w:val="00E00325"/>
    <w:rsid w:val="00E0052C"/>
    <w:rsid w:val="00E00A1D"/>
    <w:rsid w:val="00E01DCA"/>
    <w:rsid w:val="00E03A11"/>
    <w:rsid w:val="00E05CDE"/>
    <w:rsid w:val="00E12E6E"/>
    <w:rsid w:val="00E13953"/>
    <w:rsid w:val="00E13F38"/>
    <w:rsid w:val="00E14841"/>
    <w:rsid w:val="00E14DB4"/>
    <w:rsid w:val="00E15A5F"/>
    <w:rsid w:val="00E200D1"/>
    <w:rsid w:val="00E23327"/>
    <w:rsid w:val="00E26A05"/>
    <w:rsid w:val="00E27627"/>
    <w:rsid w:val="00E27C3D"/>
    <w:rsid w:val="00E308F9"/>
    <w:rsid w:val="00E30D5E"/>
    <w:rsid w:val="00E318BE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F46"/>
    <w:rsid w:val="00E44F62"/>
    <w:rsid w:val="00E4608B"/>
    <w:rsid w:val="00E47018"/>
    <w:rsid w:val="00E47947"/>
    <w:rsid w:val="00E47AA1"/>
    <w:rsid w:val="00E56D45"/>
    <w:rsid w:val="00E575C2"/>
    <w:rsid w:val="00E57C9A"/>
    <w:rsid w:val="00E600AD"/>
    <w:rsid w:val="00E60B92"/>
    <w:rsid w:val="00E611F0"/>
    <w:rsid w:val="00E618FB"/>
    <w:rsid w:val="00E622CC"/>
    <w:rsid w:val="00E63C65"/>
    <w:rsid w:val="00E65C4A"/>
    <w:rsid w:val="00E65CD0"/>
    <w:rsid w:val="00E66096"/>
    <w:rsid w:val="00E66A7C"/>
    <w:rsid w:val="00E72216"/>
    <w:rsid w:val="00E72A4C"/>
    <w:rsid w:val="00E733E6"/>
    <w:rsid w:val="00E7385D"/>
    <w:rsid w:val="00E744EE"/>
    <w:rsid w:val="00E74B64"/>
    <w:rsid w:val="00E7725A"/>
    <w:rsid w:val="00E7734A"/>
    <w:rsid w:val="00E80496"/>
    <w:rsid w:val="00E80807"/>
    <w:rsid w:val="00E83801"/>
    <w:rsid w:val="00E83BCB"/>
    <w:rsid w:val="00E851F9"/>
    <w:rsid w:val="00E856F9"/>
    <w:rsid w:val="00E867D0"/>
    <w:rsid w:val="00E87A17"/>
    <w:rsid w:val="00E920AD"/>
    <w:rsid w:val="00E960A9"/>
    <w:rsid w:val="00E97DF1"/>
    <w:rsid w:val="00EA2FAF"/>
    <w:rsid w:val="00EA304C"/>
    <w:rsid w:val="00EA310E"/>
    <w:rsid w:val="00EA41BB"/>
    <w:rsid w:val="00EA4765"/>
    <w:rsid w:val="00EA5985"/>
    <w:rsid w:val="00EA6F55"/>
    <w:rsid w:val="00EB0141"/>
    <w:rsid w:val="00EB16E9"/>
    <w:rsid w:val="00EB1826"/>
    <w:rsid w:val="00EB35CA"/>
    <w:rsid w:val="00EB583F"/>
    <w:rsid w:val="00EB707C"/>
    <w:rsid w:val="00EC2116"/>
    <w:rsid w:val="00EC271D"/>
    <w:rsid w:val="00EC2B48"/>
    <w:rsid w:val="00EC362E"/>
    <w:rsid w:val="00EC5816"/>
    <w:rsid w:val="00EC60DA"/>
    <w:rsid w:val="00EC7A3A"/>
    <w:rsid w:val="00ED1C9F"/>
    <w:rsid w:val="00ED229C"/>
    <w:rsid w:val="00ED2EE6"/>
    <w:rsid w:val="00ED4BC2"/>
    <w:rsid w:val="00ED4D8F"/>
    <w:rsid w:val="00ED6EB9"/>
    <w:rsid w:val="00EE238B"/>
    <w:rsid w:val="00EE26F2"/>
    <w:rsid w:val="00EE28C6"/>
    <w:rsid w:val="00EE3CA4"/>
    <w:rsid w:val="00EE58D9"/>
    <w:rsid w:val="00EE7B90"/>
    <w:rsid w:val="00EF1505"/>
    <w:rsid w:val="00EF155D"/>
    <w:rsid w:val="00EF29A8"/>
    <w:rsid w:val="00EF34B5"/>
    <w:rsid w:val="00EF6372"/>
    <w:rsid w:val="00EF755F"/>
    <w:rsid w:val="00EF7A02"/>
    <w:rsid w:val="00EF7A81"/>
    <w:rsid w:val="00F00D38"/>
    <w:rsid w:val="00F03210"/>
    <w:rsid w:val="00F055B6"/>
    <w:rsid w:val="00F05EAE"/>
    <w:rsid w:val="00F0622B"/>
    <w:rsid w:val="00F064FD"/>
    <w:rsid w:val="00F073EC"/>
    <w:rsid w:val="00F075F7"/>
    <w:rsid w:val="00F079A3"/>
    <w:rsid w:val="00F132A2"/>
    <w:rsid w:val="00F135FC"/>
    <w:rsid w:val="00F15533"/>
    <w:rsid w:val="00F17998"/>
    <w:rsid w:val="00F2147C"/>
    <w:rsid w:val="00F226D5"/>
    <w:rsid w:val="00F241F0"/>
    <w:rsid w:val="00F267AC"/>
    <w:rsid w:val="00F2703C"/>
    <w:rsid w:val="00F31082"/>
    <w:rsid w:val="00F3761C"/>
    <w:rsid w:val="00F417CB"/>
    <w:rsid w:val="00F41A27"/>
    <w:rsid w:val="00F422F6"/>
    <w:rsid w:val="00F42F63"/>
    <w:rsid w:val="00F43EB9"/>
    <w:rsid w:val="00F4475A"/>
    <w:rsid w:val="00F45B05"/>
    <w:rsid w:val="00F46EC9"/>
    <w:rsid w:val="00F4791C"/>
    <w:rsid w:val="00F53F7F"/>
    <w:rsid w:val="00F546DB"/>
    <w:rsid w:val="00F54B33"/>
    <w:rsid w:val="00F55255"/>
    <w:rsid w:val="00F5647B"/>
    <w:rsid w:val="00F56A42"/>
    <w:rsid w:val="00F56A6C"/>
    <w:rsid w:val="00F61F46"/>
    <w:rsid w:val="00F62297"/>
    <w:rsid w:val="00F63958"/>
    <w:rsid w:val="00F65833"/>
    <w:rsid w:val="00F66D9B"/>
    <w:rsid w:val="00F71469"/>
    <w:rsid w:val="00F72A32"/>
    <w:rsid w:val="00F74A1F"/>
    <w:rsid w:val="00F74E45"/>
    <w:rsid w:val="00F75BE8"/>
    <w:rsid w:val="00F766A1"/>
    <w:rsid w:val="00F76E33"/>
    <w:rsid w:val="00F772C6"/>
    <w:rsid w:val="00F7755A"/>
    <w:rsid w:val="00F776E8"/>
    <w:rsid w:val="00F814DD"/>
    <w:rsid w:val="00F8254A"/>
    <w:rsid w:val="00F8779E"/>
    <w:rsid w:val="00F914FB"/>
    <w:rsid w:val="00F91EA6"/>
    <w:rsid w:val="00F93773"/>
    <w:rsid w:val="00F963E4"/>
    <w:rsid w:val="00F97212"/>
    <w:rsid w:val="00FA0A88"/>
    <w:rsid w:val="00FA1566"/>
    <w:rsid w:val="00FA3129"/>
    <w:rsid w:val="00FA4FBC"/>
    <w:rsid w:val="00FA540F"/>
    <w:rsid w:val="00FA6595"/>
    <w:rsid w:val="00FA7A1E"/>
    <w:rsid w:val="00FB0E30"/>
    <w:rsid w:val="00FB0F3D"/>
    <w:rsid w:val="00FB48FD"/>
    <w:rsid w:val="00FB58AF"/>
    <w:rsid w:val="00FB62B7"/>
    <w:rsid w:val="00FC018B"/>
    <w:rsid w:val="00FC0226"/>
    <w:rsid w:val="00FC0F11"/>
    <w:rsid w:val="00FC37CB"/>
    <w:rsid w:val="00FC769B"/>
    <w:rsid w:val="00FC7BFF"/>
    <w:rsid w:val="00FD1EA7"/>
    <w:rsid w:val="00FD21E1"/>
    <w:rsid w:val="00FD4878"/>
    <w:rsid w:val="00FD7A38"/>
    <w:rsid w:val="00FE04C0"/>
    <w:rsid w:val="00FE0F85"/>
    <w:rsid w:val="00FE22CB"/>
    <w:rsid w:val="00FE547F"/>
    <w:rsid w:val="00FE6538"/>
    <w:rsid w:val="00FE7329"/>
    <w:rsid w:val="00FF22F4"/>
    <w:rsid w:val="00FF319C"/>
    <w:rsid w:val="00FF3F51"/>
    <w:rsid w:val="02A1B014"/>
    <w:rsid w:val="0324A47D"/>
    <w:rsid w:val="04CABB13"/>
    <w:rsid w:val="082F6AD6"/>
    <w:rsid w:val="0FE0B2A3"/>
    <w:rsid w:val="15D7BC36"/>
    <w:rsid w:val="2538A2E6"/>
    <w:rsid w:val="28534500"/>
    <w:rsid w:val="2A90A6FB"/>
    <w:rsid w:val="331E1906"/>
    <w:rsid w:val="3C0DDE6C"/>
    <w:rsid w:val="3CCF8DA1"/>
    <w:rsid w:val="4955E9B8"/>
    <w:rsid w:val="4C5288B3"/>
    <w:rsid w:val="4DE05183"/>
    <w:rsid w:val="5F88E7AF"/>
    <w:rsid w:val="637C05A9"/>
    <w:rsid w:val="700F5393"/>
    <w:rsid w:val="709477FE"/>
    <w:rsid w:val="786B7182"/>
    <w:rsid w:val="7C3081C9"/>
    <w:rsid w:val="7CFA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B2A0FBE"/>
  <w15:docId w15:val="{EB417C45-3169-48F5-8E3A-CAF49C19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MS Mincho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38CE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autoRedefine/>
    <w:qFormat/>
    <w:rsid w:val="00CD43EA"/>
    <w:pPr>
      <w:keepNext/>
      <w:keepLines/>
      <w:numPr>
        <w:numId w:val="11"/>
      </w:numPr>
      <w:tabs>
        <w:tab w:val="left" w:pos="397"/>
      </w:tabs>
      <w:spacing w:before="51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D43EA"/>
    <w:pPr>
      <w:keepNext/>
      <w:keepLines/>
      <w:numPr>
        <w:ilvl w:val="1"/>
        <w:numId w:val="11"/>
      </w:numPr>
      <w:tabs>
        <w:tab w:val="left" w:pos="567"/>
      </w:tabs>
      <w:spacing w:before="255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D43EA"/>
    <w:pPr>
      <w:keepNext/>
      <w:keepLines/>
      <w:numPr>
        <w:ilvl w:val="2"/>
        <w:numId w:val="11"/>
      </w:numPr>
      <w:tabs>
        <w:tab w:val="left" w:pos="709"/>
      </w:tabs>
      <w:spacing w:before="255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1"/>
      </w:numPr>
      <w:tabs>
        <w:tab w:val="clear" w:pos="0"/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2"/>
      </w:numPr>
    </w:pPr>
  </w:style>
  <w:style w:type="paragraph" w:customStyle="1" w:styleId="ListWithLetters">
    <w:name w:val="ListWithLetters"/>
    <w:basedOn w:val="Standard"/>
    <w:rsid w:val="00CD43EA"/>
    <w:pPr>
      <w:numPr>
        <w:numId w:val="3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4C7AC9"/>
    <w:pPr>
      <w:numPr>
        <w:numId w:val="5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3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CD43EA"/>
    <w:rPr>
      <w:rFonts w:ascii="Times New Roman" w:eastAsia="Times New Roman" w:hAnsi="Times New Roman" w:cs="Arial"/>
      <w:b/>
      <w:bCs/>
      <w:snapToGrid w:val="0"/>
      <w:spacing w:val="4"/>
      <w:sz w:val="21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CD43EA"/>
    <w:rPr>
      <w:rFonts w:ascii="Times New Roman" w:eastAsia="Times New Roman" w:hAnsi="Times New Roman" w:cs="Arial"/>
      <w:b/>
      <w:bCs/>
      <w:iCs/>
      <w:spacing w:val="4"/>
      <w:sz w:val="21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CD43EA"/>
    <w:rPr>
      <w:rFonts w:ascii="Times New Roman" w:eastAsia="Times New Roman" w:hAnsi="Times New Roman" w:cs="Arial"/>
      <w:b/>
      <w:bCs/>
      <w:spacing w:val="4"/>
      <w:sz w:val="21"/>
      <w:szCs w:val="26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E35AEE"/>
    <w:rPr>
      <w:b/>
    </w:rPr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3075"/>
    <w:rPr>
      <w:sz w:val="14"/>
    </w:rPr>
  </w:style>
  <w:style w:type="paragraph" w:styleId="Verzeichnis1">
    <w:name w:val="toc 1"/>
    <w:basedOn w:val="Standard"/>
    <w:next w:val="Standard"/>
    <w:autoRedefine/>
    <w:uiPriority w:val="39"/>
    <w:rsid w:val="005C4589"/>
    <w:pPr>
      <w:ind w:left="397" w:hanging="397"/>
    </w:pPr>
  </w:style>
  <w:style w:type="paragraph" w:styleId="Verzeichnis2">
    <w:name w:val="toc 2"/>
    <w:basedOn w:val="Standard"/>
    <w:next w:val="Standard"/>
    <w:autoRedefine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C82594"/>
    <w:rPr>
      <w:sz w:val="14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023D3"/>
    <w:pPr>
      <w:numPr>
        <w:numId w:val="0"/>
      </w:numPr>
      <w:tabs>
        <w:tab w:val="clear" w:pos="39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8A7C2" w:themeColor="accent1" w:themeShade="BF"/>
      <w:sz w:val="32"/>
      <w:lang w:eastAsia="de-CH"/>
    </w:rPr>
  </w:style>
  <w:style w:type="character" w:styleId="Hyperlink">
    <w:name w:val="Hyperlink"/>
    <w:basedOn w:val="Absatz-Standardschriftart"/>
    <w:uiPriority w:val="99"/>
    <w:unhideWhenUsed/>
    <w:rsid w:val="00825C2E"/>
    <w:rPr>
      <w:color w:val="206C8A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3D3"/>
    <w:rPr>
      <w:color w:val="605E5C"/>
      <w:shd w:val="clear" w:color="auto" w:fill="E1DFDD"/>
    </w:rPr>
  </w:style>
  <w:style w:type="paragraph" w:customStyle="1" w:styleId="BeilageKopie">
    <w:name w:val="Beilage Kopie"/>
    <w:basedOn w:val="Standard"/>
    <w:next w:val="Standard"/>
    <w:qFormat/>
    <w:rsid w:val="00661B45"/>
    <w:pPr>
      <w:ind w:left="851" w:hanging="851"/>
    </w:pPr>
    <w:rPr>
      <w:sz w:val="14"/>
    </w:rPr>
  </w:style>
  <w:style w:type="paragraph" w:customStyle="1" w:styleId="Beilagekursiv">
    <w:name w:val="Beilage kursiv"/>
    <w:basedOn w:val="Standard"/>
    <w:next w:val="Standard"/>
    <w:qFormat/>
    <w:rsid w:val="00661B45"/>
    <w:rPr>
      <w:i/>
      <w:iCs/>
      <w:sz w:val="14"/>
    </w:rPr>
  </w:style>
  <w:style w:type="paragraph" w:customStyle="1" w:styleId="Thema">
    <w:name w:val="Thema"/>
    <w:basedOn w:val="Listenabsatz"/>
    <w:next w:val="Standard"/>
    <w:qFormat/>
    <w:rsid w:val="00766A90"/>
    <w:pPr>
      <w:numPr>
        <w:numId w:val="14"/>
      </w:numPr>
      <w:ind w:left="357" w:hanging="357"/>
    </w:p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table" w:styleId="Gitternetztabelle3Akzent6">
    <w:name w:val="Grid Table 3 Accent 6"/>
    <w:basedOn w:val="NormaleTabelle"/>
    <w:uiPriority w:val="48"/>
    <w:rsid w:val="00E733E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Listentabelle1hellAkzent6">
    <w:name w:val="List Table 1 Light Accent 6"/>
    <w:basedOn w:val="NormaleTabelle"/>
    <w:uiPriority w:val="46"/>
    <w:rsid w:val="00CD2C8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7110B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6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6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5" w:themeFillTint="33"/>
      </w:tcPr>
    </w:tblStylePr>
    <w:tblStylePr w:type="band1Horz">
      <w:tblPr/>
      <w:tcPr>
        <w:shd w:val="clear" w:color="auto" w:fill="FCFCFC" w:themeFill="accent5" w:themeFillTint="33"/>
      </w:tcPr>
    </w:tblStylePr>
  </w:style>
  <w:style w:type="paragraph" w:styleId="berarbeitung">
    <w:name w:val="Revision"/>
    <w:hidden/>
    <w:uiPriority w:val="99"/>
    <w:semiHidden/>
    <w:rsid w:val="007C0F9F"/>
    <w:pPr>
      <w:spacing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C0F9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C0F9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C0F9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0F9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0F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schule\AppData\Local\Temp\Docunize\00%20Vorlage%20A4%20hoch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c1ef4-a5a8-4f60-b734-518beb01c7b7" xsi:nil="true"/>
    <lcf76f155ced4ddcb4097134ff3c332f xmlns="9a7d57e2-a6f6-4353-bdc3-995d0b2e54a4">
      <Terms xmlns="http://schemas.microsoft.com/office/infopath/2007/PartnerControls"/>
    </lcf76f155ced4ddcb4097134ff3c332f>
    <TopPicsSB xmlns="9a7d57e2-a6f6-4353-bdc3-995d0b2e54a4" xsi:nil="true"/>
    <LikesCount xmlns="http://schemas.microsoft.com/sharepoint/v3" xsi:nil="true"/>
    <Unterordner xmlns="9a7d57e2-a6f6-4353-bdc3-995d0b2e54a4" xsi:nil="true"/>
    <Unterordner2 xmlns="9a7d57e2-a6f6-4353-bdc3-995d0b2e54a4" xsi:nil="true"/>
    <Favorit xmlns="9a7d57e2-a6f6-4353-bdc3-995d0b2e54a4" xsi:nil="true"/>
    <Ratings xmlns="http://schemas.microsoft.com/sharepoint/v3" xsi:nil="true"/>
    <Link_x0020_oder_x0020_Bild xmlns="9a7d57e2-a6f6-4353-bdc3-995d0b2e54a4">
      <Url xsi:nil="true"/>
      <Description xsi:nil="true"/>
    </Link_x0020_oder_x0020_Bild>
    <Unterordner_x0028_LINKS_x0029_ xmlns="9a7d57e2-a6f6-4353-bdc3-995d0b2e54a4">
      <Url xsi:nil="true"/>
      <Description xsi:nil="true"/>
    </Unterordner_x0028_LINKS_x0029_>
    <TopPics xmlns="9a7d57e2-a6f6-4353-bdc3-995d0b2e54a4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Auswahl xmlns="9a7d57e2-a6f6-4353-bdc3-995d0b2e54a4">true</Auswahl>
    <Person xmlns="9a7d57e2-a6f6-4353-bdc3-995d0b2e54a4">
      <UserInfo>
        <DisplayName/>
        <AccountId xsi:nil="true"/>
        <AccountType/>
      </UserInfo>
    </Person>
    <Kategorie xmlns="9a7d57e2-a6f6-4353-bdc3-995d0b2e54a4" xsi:nil="true"/>
    <AverageRating xmlns="http://schemas.microsoft.com/sharepoint/v3" xsi:nil="true"/>
    <TopPicsCT xmlns="9a7d57e2-a6f6-4353-bdc3-995d0b2e54a4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2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3.xml><?xml version="1.0" encoding="utf-8"?>
<officeatwork xmlns="http://schemas.officeatwork.com/Document">eNp7v3u/jUt+cmlual6JnY1PYl56aWJ6qp2RgampjT6ca6MPVwMA6D4SQg==</officeatwork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56FDFCB57D0948B915F9BF5E819397" ma:contentTypeVersion="39" ma:contentTypeDescription="Ein neues Dokument erstellen." ma:contentTypeScope="" ma:versionID="45a1c7cc98e2c58174a11ccbaa6cf1e1">
  <xsd:schema xmlns:xsd="http://www.w3.org/2001/XMLSchema" xmlns:xs="http://www.w3.org/2001/XMLSchema" xmlns:p="http://schemas.microsoft.com/office/2006/metadata/properties" xmlns:ns1="http://schemas.microsoft.com/sharepoint/v3" xmlns:ns2="9a7d57e2-a6f6-4353-bdc3-995d0b2e54a4" xmlns:ns3="bd5c1ef4-a5a8-4f60-b734-518beb01c7b7" targetNamespace="http://schemas.microsoft.com/office/2006/metadata/properties" ma:root="true" ma:fieldsID="0b95eb98389aa212ed756920b75816b2" ns1:_="" ns2:_="" ns3:_="">
    <xsd:import namespace="http://schemas.microsoft.com/sharepoint/v3"/>
    <xsd:import namespace="9a7d57e2-a6f6-4353-bdc3-995d0b2e54a4"/>
    <xsd:import namespace="bd5c1ef4-a5a8-4f60-b734-518beb01c7b7"/>
    <xsd:element name="properties">
      <xsd:complexType>
        <xsd:sequence>
          <xsd:element name="documentManagement">
            <xsd:complexType>
              <xsd:all>
                <xsd:element ref="ns2:Link_x0020_oder_x0020_Bild" minOccurs="0"/>
                <xsd:element ref="ns2:Unterordner" minOccurs="0"/>
                <xsd:element ref="ns2:Unterordner2" minOccurs="0"/>
                <xsd:element ref="ns2:Unterordner_x0028_LINKS_x0029_" minOccurs="0"/>
                <xsd:element ref="ns2:Kategorie" minOccurs="0"/>
                <xsd:element ref="ns2:Person" minOccurs="0"/>
                <xsd:element ref="ns2:Auswah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opPics" minOccurs="0"/>
                <xsd:element ref="ns2:TopPicsSB" minOccurs="0"/>
                <xsd:element ref="ns2:TopPicsC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SharedWithUser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Favorit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5" nillable="true" ma:displayName="Bewertung (0 - 5)" ma:decimals="2" ma:description="Mittelwert aller Bewertungen, die abgegeben wurden." ma:hidden="true" ma:internalName="AverageRating" ma:readOnly="false">
      <xsd:simpleType>
        <xsd:restriction base="dms:Number"/>
      </xsd:simpleType>
    </xsd:element>
    <xsd:element name="RatingCount" ma:index="36" nillable="true" ma:displayName="Anzahl Bewertungen" ma:decimals="0" ma:description="Anzahl abgegebener Bewertungen" ma:hidden="true" ma:internalName="RatingCount" ma:readOnly="false">
      <xsd:simpleType>
        <xsd:restriction base="dms:Number"/>
      </xsd:simpleType>
    </xsd:element>
    <xsd:element name="RatedBy" ma:index="37" nillable="true" ma:displayName="Bewertet von" ma:description="Benutzer haben das Element bewertet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8" nillable="true" ma:displayName="Benutzerbewertungen" ma:description="Bewertungen für das Element" ma:hidden="true" ma:internalName="Ratings" ma:readOnly="false">
      <xsd:simpleType>
        <xsd:restriction base="dms:Note"/>
      </xsd:simpleType>
    </xsd:element>
    <xsd:element name="LikesCount" ma:index="39" nillable="true" ma:displayName="Anzahl 'Gefällt mir'" ma:hidden="true" ma:internalName="LikesCount" ma:readOnly="false">
      <xsd:simpleType>
        <xsd:restriction base="dms:Unknown"/>
      </xsd:simpleType>
    </xsd:element>
    <xsd:element name="LikedBy" ma:index="40" nillable="true" ma:displayName="Gefällt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d57e2-a6f6-4353-bdc3-995d0b2e54a4" elementFormDefault="qualified">
    <xsd:import namespace="http://schemas.microsoft.com/office/2006/documentManagement/types"/>
    <xsd:import namespace="http://schemas.microsoft.com/office/infopath/2007/PartnerControls"/>
    <xsd:element name="Link_x0020_oder_x0020_Bild" ma:index="2" nillable="true" ma:displayName="Link oder Bild" ma:format="Hyperlink" ma:internalName="Link_x0020_oder_x0020_Bil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terordner" ma:index="4" nillable="true" ma:displayName="Inhalte (Unterordner)" ma:format="Dropdown" ma:internalName="Unterordner" ma:readOnly="false">
      <xsd:simpleType>
        <xsd:restriction base="dms:Note">
          <xsd:maxLength value="255"/>
        </xsd:restriction>
      </xsd:simpleType>
    </xsd:element>
    <xsd:element name="Unterordner2" ma:index="5" nillable="true" ma:displayName="Unterordner 2" ma:format="Dropdown" ma:list="9a7d57e2-a6f6-4353-bdc3-995d0b2e54a4" ma:internalName="Unterordner2" ma:readOnly="false" ma:showField="Title">
      <xsd:simpleType>
        <xsd:restriction base="dms:Lookup"/>
      </xsd:simpleType>
    </xsd:element>
    <xsd:element name="Unterordner_x0028_LINKS_x0029_" ma:index="6" nillable="true" ma:displayName="Unterordner (LINKS)" ma:format="Hyperlink" ma:internalName="Unterordner_x0028_LINKS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ategorie" ma:index="7" nillable="true" ma:displayName="Kategorie" ma:format="Thumbnail" ma:internalName="Kategorie" ma:readOnly="false">
      <xsd:simpleType>
        <xsd:restriction base="dms:Unknown"/>
      </xsd:simpleType>
    </xsd:element>
    <xsd:element name="Person" ma:index="8" nillable="true" ma:displayName="Person" ma:format="Dropdown" ma:list="UserInfo" ma:SharePointGroup="0" ma:internalName="Pers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swahl" ma:index="9" nillable="true" ma:displayName="Auswahl" ma:default="1" ma:format="Dropdown" ma:internalName="Auswahl" ma:readOnly="false">
      <xsd:simpleType>
        <xsd:restriction base="dms:Boolea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Pics" ma:index="24" nillable="true" ma:displayName="Top Pics" ma:format="Dropdown" ma:hidden="true" ma:internalName="TopPics" ma:readOnly="false">
      <xsd:simpleType>
        <xsd:restriction base="dms:Choice">
          <xsd:enumeration value="10/10"/>
          <xsd:enumeration value="8/10"/>
          <xsd:enumeration value="Für andere Projekte besser"/>
        </xsd:restriction>
      </xsd:simpleType>
    </xsd:element>
    <xsd:element name="TopPicsSB" ma:index="25" nillable="true" ma:displayName="Top Pics SB" ma:format="Dropdown" ma:hidden="true" ma:internalName="TopPicsSB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TopPicsCT" ma:index="26" nillable="true" ma:displayName="Top Pics CT" ma:format="Dropdown" ma:hidden="true" ma:internalName="TopPicsCT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avorit" ma:index="41" nillable="true" ma:displayName="Favorit" ma:format="Dropdown" ma:hidden="true" ma:internalName="Favorit" ma:readOnly="false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c1ef4-a5a8-4f60-b734-518beb01c7b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9aeb69-1acc-460c-b6e0-f66c24fee4fc}" ma:internalName="TaxCatchAll" ma:readOnly="false" ma:showField="CatchAllData" ma:web="bd5c1ef4-a5a8-4f60-b734-518beb01c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0B573C-1904-4886-B96A-84C7C710872C}">
  <ds:schemaRefs>
    <ds:schemaRef ds:uri="http://schemas.microsoft.com/office/2006/metadata/properties"/>
    <ds:schemaRef ds:uri="http://schemas.microsoft.com/office/infopath/2007/PartnerControls"/>
    <ds:schemaRef ds:uri="d8ca3f82-bdbf-4f93-bc18-2dcb0cb7c99a"/>
    <ds:schemaRef ds:uri="b37b8325-311e-48f5-914c-628f8f5aa376"/>
  </ds:schemaRefs>
</ds:datastoreItem>
</file>

<file path=customXml/itemProps2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customXml/itemProps3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customXml/itemProps4.xml><?xml version="1.0" encoding="utf-8"?>
<ds:datastoreItem xmlns:ds="http://schemas.openxmlformats.org/officeDocument/2006/customXml" ds:itemID="{1F8A0DFD-8807-475F-935E-03080B7AA644}"/>
</file>

<file path=customXml/itemProps5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376391A-6CFE-464E-8E8C-40603AC78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Vorlage A4 hoch.dotm</Template>
  <TotalTime>0</TotalTime>
  <Pages>4</Pages>
  <Words>621</Words>
  <Characters>3913</Characters>
  <Application>Microsoft Office Word</Application>
  <DocSecurity>0</DocSecurity>
  <Lines>32</Lines>
  <Paragraphs>9</Paragraphs>
  <ScaleCrop>false</ScaleCrop>
  <Manager/>
  <Company/>
  <LinksUpToDate>false</LinksUpToDate>
  <CharactersWithSpaces>4525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Schuler Yvonne HSLU W</dc:creator>
  <cp:lastModifiedBy>Schuler Yvonne HSLU W</cp:lastModifiedBy>
  <cp:revision>10</cp:revision>
  <cp:lastPrinted>2025-01-17T07:50:00Z</cp:lastPrinted>
  <dcterms:created xsi:type="dcterms:W3CDTF">2026-07-01T12:27:00Z</dcterms:created>
  <dcterms:modified xsi:type="dcterms:W3CDTF">2026-07-01T12:52:00Z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580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2024-11-21T14:35:40Z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f40be902-7bb5-48f5-bae4-c52973b3f712</vt:lpwstr>
  </property>
  <property fmtid="{D5CDD505-2E9C-101B-9397-08002B2CF9AE}" pid="10" name="MSIP_Label_e8b0afbd-3cf7-4707-aee4-8dc9d855de29_ContentBits">
    <vt:lpwstr>0</vt:lpwstr>
  </property>
  <property fmtid="{D5CDD505-2E9C-101B-9397-08002B2CF9AE}" pid="11" name="ContentTypeId">
    <vt:lpwstr>0x010100E756FDFCB57D0948B915F9BF5E819397</vt:lpwstr>
  </property>
  <property fmtid="{D5CDD505-2E9C-101B-9397-08002B2CF9AE}" pid="12" name="MediaServiceImageTags">
    <vt:lpwstr/>
  </property>
</Properties>
</file>