
<file path=[Content_Types].xml><?xml version="1.0" encoding="utf-8"?>
<Types xmlns="http://schemas.openxmlformats.org/package/2006/content-types">
  <Default Extension="bin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C4FF3" w14:textId="77777777" w:rsidR="00537B20" w:rsidRPr="00C6782B" w:rsidRDefault="00537B20" w:rsidP="00504191">
      <w:pPr>
        <w:sectPr w:rsidR="00537B20" w:rsidRPr="00C6782B" w:rsidSect="0058217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 w:code="9"/>
          <w:pgMar w:top="2495" w:right="737" w:bottom="1701" w:left="1474" w:header="567" w:footer="737" w:gutter="0"/>
          <w:cols w:space="708"/>
          <w:docGrid w:linePitch="360"/>
        </w:sectPr>
      </w:pPr>
    </w:p>
    <w:p w14:paraId="51D608CF" w14:textId="77777777" w:rsidR="00ED6EB9" w:rsidRDefault="00ED6EB9" w:rsidP="005D1D0B">
      <w:bookmarkStart w:id="3" w:name="MacroStartPosition"/>
      <w:bookmarkEnd w:id="3"/>
    </w:p>
    <w:p w14:paraId="39772308" w14:textId="0D20DFCF" w:rsidR="00ED6EB9" w:rsidRPr="0057766D" w:rsidRDefault="00ED6EB9" w:rsidP="005D1D0B">
      <w:pPr>
        <w:rPr>
          <w:b/>
          <w:bCs/>
          <w:sz w:val="24"/>
          <w:szCs w:val="24"/>
        </w:rPr>
      </w:pPr>
      <w:r w:rsidRPr="0057766D">
        <w:rPr>
          <w:b/>
          <w:bCs/>
          <w:sz w:val="24"/>
          <w:szCs w:val="24"/>
        </w:rPr>
        <w:t xml:space="preserve">Situationsanalyse </w:t>
      </w:r>
      <w:r w:rsidR="00B24C3F" w:rsidRPr="0057766D">
        <w:rPr>
          <w:b/>
          <w:bCs/>
          <w:sz w:val="24"/>
          <w:szCs w:val="24"/>
        </w:rPr>
        <w:t>Gemeinde</w:t>
      </w:r>
    </w:p>
    <w:p w14:paraId="65954BAA" w14:textId="77777777" w:rsidR="00ED6EB9" w:rsidRDefault="00ED6EB9" w:rsidP="005D1D0B"/>
    <w:p w14:paraId="0D12E7D3" w14:textId="5E78FC8D" w:rsidR="004D2795" w:rsidRDefault="004D2795" w:rsidP="004D2795">
      <w:r>
        <w:t xml:space="preserve">Für das Projekt </w:t>
      </w:r>
      <w:r w:rsidR="008F085D" w:rsidRPr="0006632B">
        <w:rPr>
          <w:i/>
          <w:iCs/>
        </w:rPr>
        <w:t>xy</w:t>
      </w:r>
      <w:r w:rsidR="008F085D">
        <w:t xml:space="preserve"> </w:t>
      </w:r>
      <w:r>
        <w:t xml:space="preserve">möchten wir </w:t>
      </w:r>
      <w:r w:rsidR="008F085D">
        <w:t>Ihre</w:t>
      </w:r>
      <w:r w:rsidR="009407DC">
        <w:t xml:space="preserve"> Gemeinde</w:t>
      </w:r>
      <w:r>
        <w:t xml:space="preserve"> </w:t>
      </w:r>
      <w:r w:rsidR="009407DC">
        <w:t>besser kennenlernen</w:t>
      </w:r>
      <w:r>
        <w:t>. Hierfür benötigen wir einige Angaben zu</w:t>
      </w:r>
      <w:r w:rsidR="00034F25">
        <w:t xml:space="preserve">r Gemeinde </w:t>
      </w:r>
      <w:r>
        <w:t xml:space="preserve">sowie zum </w:t>
      </w:r>
      <w:r w:rsidR="005822CD">
        <w:t xml:space="preserve">weiteren </w:t>
      </w:r>
      <w:r>
        <w:t xml:space="preserve">Umfeld. Wir möchten wissen, was bisher bereits </w:t>
      </w:r>
      <w:r w:rsidR="005822CD">
        <w:t>angegangen</w:t>
      </w:r>
      <w:r>
        <w:t xml:space="preserve"> wurde bzw. warum etwas nicht gemacht wurde. Ziel ist es, auf Bestehendem aufbauen zu können und zu vermeiden, dass bereits getätigte Arbeiten wiederholt werden.</w:t>
      </w:r>
    </w:p>
    <w:p w14:paraId="135BECCB" w14:textId="77777777" w:rsidR="00CD2C8F" w:rsidRDefault="00CD2C8F" w:rsidP="005D1D0B"/>
    <w:p w14:paraId="67F3C030" w14:textId="2F044816" w:rsidR="00217F24" w:rsidRDefault="00DC4FD2" w:rsidP="00A32F6A">
      <w:r w:rsidRPr="00CC0F3E">
        <w:t>Gehe</w:t>
      </w:r>
      <w:r w:rsidR="002831D6">
        <w:t>n Sie</w:t>
      </w:r>
      <w:r w:rsidRPr="00CC0F3E">
        <w:t xml:space="preserve"> bitte die nachfolgende Liste sorgfältig durch. </w:t>
      </w:r>
      <w:r>
        <w:t>B</w:t>
      </w:r>
      <w:r w:rsidRPr="00E26A05">
        <w:t>eantworte</w:t>
      </w:r>
      <w:r w:rsidR="002831D6">
        <w:t>n Sie</w:t>
      </w:r>
      <w:r w:rsidRPr="00E26A05">
        <w:t xml:space="preserve"> die Fragen so gut wie möglich</w:t>
      </w:r>
      <w:r>
        <w:t xml:space="preserve"> </w:t>
      </w:r>
      <w:r w:rsidRPr="00CC0F3E">
        <w:t>und stelle</w:t>
      </w:r>
      <w:r w:rsidR="002831D6">
        <w:t>n Sie</w:t>
      </w:r>
      <w:r w:rsidRPr="00CC0F3E">
        <w:t xml:space="preserve"> vorhandene Unterlagen und Informationen zusammen, die relevant für das Projekt sein könnten.</w:t>
      </w:r>
      <w:r w:rsidRPr="00E26A05">
        <w:t xml:space="preserve"> Je mehr wertvolle Informationen wir von </w:t>
      </w:r>
      <w:r w:rsidR="0063672C">
        <w:t>Ihnen</w:t>
      </w:r>
      <w:r w:rsidRPr="00E26A05">
        <w:t xml:space="preserve"> bekommen, desto besser können wir </w:t>
      </w:r>
      <w:r w:rsidR="0063672C">
        <w:t>Sie</w:t>
      </w:r>
      <w:r w:rsidRPr="00E26A05">
        <w:t xml:space="preserve"> </w:t>
      </w:r>
      <w:r>
        <w:t>mit</w:t>
      </w:r>
      <w:r w:rsidRPr="00E26A05">
        <w:t xml:space="preserve"> individuellen Hub</w:t>
      </w:r>
      <w:r>
        <w:t>-</w:t>
      </w:r>
      <w:r w:rsidRPr="00E26A05">
        <w:t>Lösungen unterstützen</w:t>
      </w:r>
      <w:r>
        <w:t xml:space="preserve">. </w:t>
      </w:r>
      <w:r w:rsidR="005C525A" w:rsidRPr="00CC0F3E">
        <w:t>Sende</w:t>
      </w:r>
      <w:r w:rsidR="005C525A">
        <w:t>n Sie</w:t>
      </w:r>
      <w:r w:rsidR="005C525A" w:rsidRPr="00CC0F3E">
        <w:t xml:space="preserve"> das </w:t>
      </w:r>
      <w:r w:rsidR="005C525A">
        <w:t xml:space="preserve">ausgefüllte Dokument und alle Unterlagen per E-Mail an </w:t>
      </w:r>
      <w:r w:rsidR="005C525A" w:rsidRPr="00395BE6">
        <w:rPr>
          <w:i/>
          <w:iCs/>
          <w:color w:val="257082" w:themeColor="accent1" w:themeShade="80"/>
        </w:rPr>
        <w:t>xy</w:t>
      </w:r>
      <w:r w:rsidR="005C525A">
        <w:rPr>
          <w:i/>
          <w:iCs/>
          <w:color w:val="257082" w:themeColor="accent1" w:themeShade="80"/>
        </w:rPr>
        <w:t>@xy.ch</w:t>
      </w:r>
      <w:r w:rsidR="005C525A" w:rsidRPr="00395BE6">
        <w:rPr>
          <w:color w:val="257082" w:themeColor="accent1" w:themeShade="80"/>
        </w:rPr>
        <w:t xml:space="preserve"> </w:t>
      </w:r>
      <w:r w:rsidR="005C525A">
        <w:t xml:space="preserve">oder per Post an </w:t>
      </w:r>
      <w:r w:rsidR="005C525A" w:rsidRPr="00395BE6">
        <w:rPr>
          <w:i/>
          <w:iCs/>
        </w:rPr>
        <w:t>xy</w:t>
      </w:r>
      <w:r w:rsidR="005C525A">
        <w:t>.</w:t>
      </w:r>
    </w:p>
    <w:p w14:paraId="1C11FA0D" w14:textId="77777777" w:rsidR="00ED6EB9" w:rsidRDefault="00ED6EB9" w:rsidP="005D1D0B"/>
    <w:p w14:paraId="174BD0C2" w14:textId="77777777" w:rsidR="00173D71" w:rsidRDefault="00173D71" w:rsidP="005D1D0B"/>
    <w:p w14:paraId="686D5D23" w14:textId="61DD84E4" w:rsidR="006C604A" w:rsidRPr="006C604A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6C604A">
        <w:rPr>
          <w:b/>
          <w:bCs/>
        </w:rPr>
        <w:t>Teil: Fact</w:t>
      </w:r>
      <w:r w:rsidR="001D035B">
        <w:rPr>
          <w:b/>
          <w:bCs/>
        </w:rPr>
        <w:t>s</w:t>
      </w:r>
      <w:r w:rsidRPr="006C604A">
        <w:rPr>
          <w:b/>
          <w:bCs/>
        </w:rPr>
        <w:t xml:space="preserve"> &amp; Figures</w:t>
      </w:r>
    </w:p>
    <w:p w14:paraId="16070140" w14:textId="0E9CD33C" w:rsidR="009752FB" w:rsidRPr="00FB58AF" w:rsidRDefault="009752FB" w:rsidP="009752FB">
      <w:r w:rsidRPr="00FB58AF">
        <w:t>Beantworte</w:t>
      </w:r>
      <w:r w:rsidR="004B5375">
        <w:t>n Sie</w:t>
      </w:r>
      <w:r w:rsidRPr="00FB58AF">
        <w:t xml:space="preserve"> bitte die nachfolgenden Fragen.</w:t>
      </w:r>
    </w:p>
    <w:p w14:paraId="25C7B391" w14:textId="130C90CA" w:rsidR="009752FB" w:rsidRDefault="009752FB" w:rsidP="009752FB">
      <w:r w:rsidRPr="00FB58AF">
        <w:t xml:space="preserve">Wenn immer möglich, sollen die aktuellen Zahlen (idealerweise vom Jahr </w:t>
      </w:r>
      <w:r w:rsidR="005C443D" w:rsidRPr="00395BE6">
        <w:rPr>
          <w:i/>
          <w:iCs/>
        </w:rPr>
        <w:t>xy</w:t>
      </w:r>
      <w:r w:rsidRPr="00FB58AF">
        <w:t xml:space="preserve">) </w:t>
      </w:r>
      <w:r w:rsidR="00C02389">
        <w:t>aufgeführt</w:t>
      </w:r>
      <w:r w:rsidRPr="00FB58AF">
        <w:t xml:space="preserve"> werden.</w:t>
      </w:r>
      <w:r w:rsidR="00C02389">
        <w:t xml:space="preserve"> </w:t>
      </w:r>
      <w:r w:rsidR="007E1A18">
        <w:t>Geben Sie</w:t>
      </w:r>
      <w:r w:rsidR="00087C49">
        <w:t xml:space="preserve"> bitte jeweils an, von welchem Jahr die erwähnten Zahlen stammen.</w:t>
      </w:r>
    </w:p>
    <w:p w14:paraId="053733B1" w14:textId="77777777" w:rsidR="00B66BDD" w:rsidRDefault="00B66BDD" w:rsidP="009752FB"/>
    <w:p w14:paraId="4D39947F" w14:textId="77777777" w:rsidR="004A2C5B" w:rsidRDefault="004A2C5B" w:rsidP="009752FB"/>
    <w:p w14:paraId="655AA716" w14:textId="6C80BD42" w:rsidR="00325F91" w:rsidRDefault="002C3556" w:rsidP="00325F91">
      <w:pPr>
        <w:pStyle w:val="Listenabsatz"/>
        <w:numPr>
          <w:ilvl w:val="0"/>
          <w:numId w:val="19"/>
        </w:numPr>
        <w:ind w:left="360"/>
      </w:pPr>
      <w:r>
        <w:t xml:space="preserve">Welche </w:t>
      </w:r>
      <w:r w:rsidRPr="001D1947">
        <w:rPr>
          <w:b/>
          <w:bCs/>
        </w:rPr>
        <w:t>Dörfer</w:t>
      </w:r>
      <w:r>
        <w:t xml:space="preserve"> gehören zur Gemeinde?</w:t>
      </w:r>
    </w:p>
    <w:p w14:paraId="71FD1628" w14:textId="77777777" w:rsidR="00325F91" w:rsidRDefault="00325F91" w:rsidP="00325F91"/>
    <w:p w14:paraId="59522593" w14:textId="77777777" w:rsidR="00771141" w:rsidRDefault="00771141" w:rsidP="00325F91"/>
    <w:p w14:paraId="3CA4BA6B" w14:textId="2AE9EEE2" w:rsidR="008348E2" w:rsidRDefault="008348E2" w:rsidP="0057766D">
      <w:pPr>
        <w:pStyle w:val="Listenabsatz"/>
        <w:numPr>
          <w:ilvl w:val="0"/>
          <w:numId w:val="19"/>
        </w:numPr>
        <w:ind w:left="360"/>
      </w:pPr>
      <w:r>
        <w:t xml:space="preserve">Wie viele </w:t>
      </w:r>
      <w:r w:rsidRPr="001D1947">
        <w:rPr>
          <w:b/>
          <w:bCs/>
        </w:rPr>
        <w:t>Einwohner</w:t>
      </w:r>
      <w:r>
        <w:t xml:space="preserve"> hat die Gemeinde zurzeit?</w:t>
      </w:r>
    </w:p>
    <w:p w14:paraId="363CB5FE" w14:textId="77777777" w:rsidR="00CE74AE" w:rsidRDefault="00CE74AE" w:rsidP="00325F91"/>
    <w:p w14:paraId="46BF7DC4" w14:textId="77777777" w:rsidR="00325F91" w:rsidRDefault="00325F91" w:rsidP="00325F91"/>
    <w:p w14:paraId="18C2E5FB" w14:textId="420582B8" w:rsidR="00792370" w:rsidRDefault="008348E2" w:rsidP="0057766D">
      <w:pPr>
        <w:pStyle w:val="Listenabsatz"/>
        <w:numPr>
          <w:ilvl w:val="0"/>
          <w:numId w:val="19"/>
        </w:numPr>
        <w:ind w:left="360"/>
      </w:pPr>
      <w:r>
        <w:t xml:space="preserve">Wie sieht die </w:t>
      </w:r>
      <w:r w:rsidRPr="001D1947">
        <w:rPr>
          <w:b/>
          <w:bCs/>
        </w:rPr>
        <w:t>Entwicklung</w:t>
      </w:r>
      <w:r>
        <w:t xml:space="preserve"> der Anzahl Einwohner der letzten 5 Jahre</w:t>
      </w:r>
      <w:r w:rsidR="003929C9">
        <w:t xml:space="preserve"> aus? </w:t>
      </w:r>
      <w:r w:rsidR="00792370" w:rsidRPr="00792370">
        <w:t xml:space="preserve">(Angabe auch mittels Tabelle/Grafik </w:t>
      </w:r>
      <w:r w:rsidR="00483D28">
        <w:t xml:space="preserve">in </w:t>
      </w:r>
      <w:r w:rsidR="0066782A">
        <w:t xml:space="preserve">der </w:t>
      </w:r>
      <w:r w:rsidR="00483D28">
        <w:t xml:space="preserve">Beilage </w:t>
      </w:r>
      <w:r w:rsidR="00792370" w:rsidRPr="00792370">
        <w:t>möglich)</w:t>
      </w:r>
    </w:p>
    <w:p w14:paraId="0B8A00B0" w14:textId="77777777" w:rsidR="00325F91" w:rsidRDefault="00325F91" w:rsidP="00325F91"/>
    <w:p w14:paraId="16DEA9DD" w14:textId="77777777" w:rsidR="006566D7" w:rsidRPr="00792370" w:rsidRDefault="006566D7" w:rsidP="00325F91"/>
    <w:p w14:paraId="5EF5336A" w14:textId="0F605D21" w:rsidR="008348E2" w:rsidRDefault="00792370" w:rsidP="0057766D">
      <w:pPr>
        <w:pStyle w:val="Listenabsatz"/>
        <w:numPr>
          <w:ilvl w:val="0"/>
          <w:numId w:val="19"/>
        </w:numPr>
        <w:ind w:left="360"/>
      </w:pPr>
      <w:r>
        <w:t xml:space="preserve">Wie gross ist die </w:t>
      </w:r>
      <w:r w:rsidRPr="001D1947">
        <w:rPr>
          <w:b/>
          <w:bCs/>
        </w:rPr>
        <w:t>Fläche</w:t>
      </w:r>
      <w:r>
        <w:t xml:space="preserve"> der Gemeinde?</w:t>
      </w:r>
    </w:p>
    <w:p w14:paraId="00F47166" w14:textId="77777777" w:rsidR="0026623E" w:rsidRDefault="0026623E" w:rsidP="00325F91"/>
    <w:p w14:paraId="565AD4D6" w14:textId="77777777" w:rsidR="003D4295" w:rsidRDefault="003D4295" w:rsidP="00325F91"/>
    <w:p w14:paraId="6F912525" w14:textId="73D1029C" w:rsidR="00BB5946" w:rsidRDefault="00D63FEB" w:rsidP="0057766D">
      <w:pPr>
        <w:pStyle w:val="Listenabsatz"/>
        <w:numPr>
          <w:ilvl w:val="0"/>
          <w:numId w:val="19"/>
        </w:numPr>
        <w:ind w:left="360"/>
      </w:pPr>
      <w:r>
        <w:t xml:space="preserve">Wie gross ist das jährliche </w:t>
      </w:r>
      <w:r w:rsidRPr="001D1947">
        <w:rPr>
          <w:b/>
          <w:bCs/>
        </w:rPr>
        <w:t>Gemeindebudget</w:t>
      </w:r>
      <w:r>
        <w:t>?</w:t>
      </w:r>
    </w:p>
    <w:p w14:paraId="5BFA82FC" w14:textId="77777777" w:rsidR="00CE74AE" w:rsidRDefault="00CE74AE" w:rsidP="00BA07D5"/>
    <w:p w14:paraId="06A6D3C3" w14:textId="77777777" w:rsidR="00771141" w:rsidRDefault="00771141" w:rsidP="00BA07D5"/>
    <w:p w14:paraId="0F7AFD30" w14:textId="0B092C18" w:rsidR="00C33E1C" w:rsidRDefault="00B20F9F" w:rsidP="0057766D">
      <w:pPr>
        <w:pStyle w:val="Listenabsatz"/>
        <w:numPr>
          <w:ilvl w:val="0"/>
          <w:numId w:val="19"/>
        </w:numPr>
        <w:ind w:left="360"/>
      </w:pPr>
      <w:r>
        <w:t xml:space="preserve">Wie viele Personen sind </w:t>
      </w:r>
      <w:r w:rsidR="00F34874">
        <w:t xml:space="preserve">im </w:t>
      </w:r>
      <w:r w:rsidR="00E36D85">
        <w:t xml:space="preserve">1., 2. </w:t>
      </w:r>
      <w:r w:rsidR="00FF6D6B">
        <w:t>u</w:t>
      </w:r>
      <w:r w:rsidR="00E36D85">
        <w:t xml:space="preserve">nd 3. </w:t>
      </w:r>
      <w:r w:rsidR="008356FC">
        <w:rPr>
          <w:b/>
          <w:bCs/>
        </w:rPr>
        <w:t>Wirtschaftss</w:t>
      </w:r>
      <w:r w:rsidR="00E36D85" w:rsidRPr="00A37D57">
        <w:rPr>
          <w:b/>
          <w:bCs/>
        </w:rPr>
        <w:t>ektor</w:t>
      </w:r>
      <w:r w:rsidR="00E36D85">
        <w:t xml:space="preserve"> beschäftigt?</w:t>
      </w:r>
    </w:p>
    <w:p w14:paraId="47E5265D" w14:textId="77777777" w:rsidR="00BA07D5" w:rsidRDefault="00BA07D5" w:rsidP="00BA07D5"/>
    <w:p w14:paraId="66852424" w14:textId="77777777" w:rsidR="00BA07D5" w:rsidRDefault="00BA07D5" w:rsidP="00BA07D5"/>
    <w:p w14:paraId="158CFFA4" w14:textId="6FD7100A" w:rsidR="00BA07D5" w:rsidRDefault="00E36D85" w:rsidP="00BA07D5">
      <w:pPr>
        <w:pStyle w:val="Listenabsatz"/>
        <w:numPr>
          <w:ilvl w:val="0"/>
          <w:numId w:val="19"/>
        </w:numPr>
        <w:ind w:left="360"/>
      </w:pPr>
      <w:r>
        <w:t xml:space="preserve">Wie setzt sich das </w:t>
      </w:r>
      <w:r w:rsidRPr="00AE60C4">
        <w:rPr>
          <w:b/>
          <w:bCs/>
        </w:rPr>
        <w:t>Gewerbe</w:t>
      </w:r>
      <w:r>
        <w:t xml:space="preserve"> in der Gemeinde zusammen?</w:t>
      </w:r>
    </w:p>
    <w:p w14:paraId="1841BA0B" w14:textId="77777777" w:rsidR="001C383F" w:rsidRDefault="001C383F" w:rsidP="00BA07D5"/>
    <w:p w14:paraId="6852F44F" w14:textId="77777777" w:rsidR="001C383F" w:rsidRDefault="001C383F" w:rsidP="00BA07D5"/>
    <w:p w14:paraId="178AA886" w14:textId="2988A820" w:rsidR="00D63FEB" w:rsidRDefault="00F77887" w:rsidP="0057766D">
      <w:pPr>
        <w:pStyle w:val="Listenabsatz"/>
        <w:numPr>
          <w:ilvl w:val="0"/>
          <w:numId w:val="19"/>
        </w:numPr>
        <w:ind w:left="360"/>
      </w:pPr>
      <w:r>
        <w:t xml:space="preserve">Wie stark ist die Gemeinde </w:t>
      </w:r>
      <w:r w:rsidR="00200259">
        <w:t xml:space="preserve">direkt und indirekt </w:t>
      </w:r>
      <w:r>
        <w:t xml:space="preserve">vom </w:t>
      </w:r>
      <w:r w:rsidRPr="00A37D57">
        <w:rPr>
          <w:b/>
          <w:bCs/>
        </w:rPr>
        <w:t>Tourismus</w:t>
      </w:r>
      <w:r>
        <w:t xml:space="preserve"> </w:t>
      </w:r>
      <w:r w:rsidRPr="00A37D57">
        <w:rPr>
          <w:b/>
          <w:bCs/>
        </w:rPr>
        <w:t>abhängig</w:t>
      </w:r>
      <w:r>
        <w:t>?</w:t>
      </w:r>
    </w:p>
    <w:p w14:paraId="47D84D34" w14:textId="77777777" w:rsidR="00BA07D5" w:rsidRDefault="00BA07D5" w:rsidP="00BA07D5"/>
    <w:p w14:paraId="49FCD183" w14:textId="77777777" w:rsidR="00BA07D5" w:rsidRDefault="00BA07D5" w:rsidP="00BA07D5"/>
    <w:p w14:paraId="34B718AB" w14:textId="3631F49C" w:rsidR="005B10E0" w:rsidRDefault="005B10E0" w:rsidP="0057766D">
      <w:pPr>
        <w:pStyle w:val="Listenabsatz"/>
        <w:numPr>
          <w:ilvl w:val="0"/>
          <w:numId w:val="19"/>
        </w:numPr>
        <w:ind w:left="360"/>
      </w:pPr>
      <w:r>
        <w:lastRenderedPageBreak/>
        <w:t>Wie beurteil</w:t>
      </w:r>
      <w:r w:rsidR="008D2D56">
        <w:t xml:space="preserve">en Sie </w:t>
      </w:r>
      <w:r w:rsidR="00B544E3">
        <w:t xml:space="preserve">aus Sicht der Gemeinde das </w:t>
      </w:r>
      <w:r w:rsidR="00B544E3" w:rsidRPr="00A10AEB">
        <w:rPr>
          <w:b/>
          <w:bCs/>
        </w:rPr>
        <w:t>Angebot im Bereich der Hotellerie</w:t>
      </w:r>
      <w:r w:rsidR="00B544E3">
        <w:t xml:space="preserve"> und die damit verbundene Infrastruktur sowie das </w:t>
      </w:r>
      <w:r w:rsidR="00A10AEB">
        <w:t>touristische Angebot?</w:t>
      </w:r>
    </w:p>
    <w:p w14:paraId="6C3B7890" w14:textId="77777777" w:rsidR="00217F24" w:rsidRDefault="00217F24" w:rsidP="00BA07D5"/>
    <w:p w14:paraId="1BB08FDF" w14:textId="77777777" w:rsidR="00217F24" w:rsidRDefault="00217F24" w:rsidP="00BA07D5"/>
    <w:p w14:paraId="1E6A335A" w14:textId="41255F1D" w:rsidR="00BA07D5" w:rsidRDefault="00452DBF" w:rsidP="00BA07D5">
      <w:pPr>
        <w:pStyle w:val="Listenabsatz"/>
        <w:numPr>
          <w:ilvl w:val="0"/>
          <w:numId w:val="19"/>
        </w:numPr>
        <w:ind w:left="360"/>
      </w:pPr>
      <w:r>
        <w:t xml:space="preserve">Welche </w:t>
      </w:r>
      <w:r w:rsidRPr="00A37D57">
        <w:rPr>
          <w:b/>
          <w:bCs/>
        </w:rPr>
        <w:t>Dienstleistungen</w:t>
      </w:r>
      <w:r>
        <w:t xml:space="preserve"> für Einheimische, Mitarbeitende und Gäste werden in der Ortschaft des am Projekt teilnehmenden Hotels und in anderen Teilen der Gemeinde aktuell (noch) angeboten? (Z.B. Post, Apotheke, Lebensmittelladen, Kulturzentrum)</w:t>
      </w:r>
    </w:p>
    <w:p w14:paraId="1AC442E1" w14:textId="77777777" w:rsidR="00217F24" w:rsidRDefault="00217F24" w:rsidP="00BA07D5"/>
    <w:p w14:paraId="0754ED42" w14:textId="77777777" w:rsidR="00217F24" w:rsidRDefault="00217F24" w:rsidP="00BA07D5"/>
    <w:p w14:paraId="5C5D771B" w14:textId="73EC819B" w:rsidR="0040199A" w:rsidRDefault="0005360A" w:rsidP="00BA07D5">
      <w:pPr>
        <w:pStyle w:val="Listenabsatz"/>
        <w:numPr>
          <w:ilvl w:val="0"/>
          <w:numId w:val="19"/>
        </w:numPr>
        <w:ind w:left="360"/>
      </w:pPr>
      <w:r>
        <w:t xml:space="preserve">Gibt es </w:t>
      </w:r>
      <w:r w:rsidRPr="007F445D">
        <w:rPr>
          <w:b/>
          <w:bCs/>
        </w:rPr>
        <w:t>Aufgaben/Funktionen</w:t>
      </w:r>
      <w:r>
        <w:t xml:space="preserve">, welche die Gemeinde in der Region </w:t>
      </w:r>
      <w:r w:rsidR="00964B80">
        <w:t>übernimmt? Falls ja, welche sind diese?</w:t>
      </w:r>
    </w:p>
    <w:p w14:paraId="453047B0" w14:textId="77777777" w:rsidR="0040199A" w:rsidRDefault="0040199A" w:rsidP="00BA07D5"/>
    <w:p w14:paraId="028017B4" w14:textId="77777777" w:rsidR="00771141" w:rsidRDefault="00771141" w:rsidP="00BA07D5"/>
    <w:p w14:paraId="1A3D39C6" w14:textId="77777777" w:rsidR="00173D71" w:rsidRDefault="00173D71" w:rsidP="00BA07D5"/>
    <w:p w14:paraId="2BA8D747" w14:textId="547CF6FE" w:rsidR="00382A83" w:rsidRPr="00CE74AE" w:rsidRDefault="001D1947" w:rsidP="005D1D0B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</w:rPr>
        <w:t xml:space="preserve"> </w:t>
      </w:r>
      <w:r w:rsidRPr="0097047F">
        <w:rPr>
          <w:b/>
          <w:bCs/>
        </w:rPr>
        <w:t>Bitte lege</w:t>
      </w:r>
      <w:r w:rsidR="007777BD">
        <w:rPr>
          <w:b/>
          <w:bCs/>
        </w:rPr>
        <w:t>n Sie</w:t>
      </w:r>
      <w:r>
        <w:rPr>
          <w:b/>
          <w:bCs/>
        </w:rPr>
        <w:t xml:space="preserve"> </w:t>
      </w:r>
      <w:r w:rsidRPr="0097047F">
        <w:rPr>
          <w:b/>
          <w:bCs/>
        </w:rPr>
        <w:t xml:space="preserve">den aktuellen </w:t>
      </w:r>
      <w:r>
        <w:rPr>
          <w:b/>
          <w:bCs/>
        </w:rPr>
        <w:t>Jahresbericht und allfällige weitere Unterlagen</w:t>
      </w:r>
      <w:r w:rsidRPr="0097047F">
        <w:rPr>
          <w:b/>
          <w:bCs/>
        </w:rPr>
        <w:t xml:space="preserve"> bei.</w:t>
      </w:r>
    </w:p>
    <w:p w14:paraId="46A6EF1A" w14:textId="77777777" w:rsidR="00382A83" w:rsidRDefault="00382A83" w:rsidP="005D1D0B"/>
    <w:p w14:paraId="19010FF4" w14:textId="77777777" w:rsidR="00217F24" w:rsidRDefault="00217F24" w:rsidP="005D1D0B"/>
    <w:p w14:paraId="49D54677" w14:textId="77777777" w:rsidR="009529C3" w:rsidRDefault="009529C3" w:rsidP="005D1D0B"/>
    <w:p w14:paraId="2BCF5C03" w14:textId="77777777" w:rsidR="009529C3" w:rsidRDefault="009529C3" w:rsidP="005D1D0B"/>
    <w:p w14:paraId="2DD0F4A8" w14:textId="7854ED80" w:rsidR="006F13BE" w:rsidRDefault="006F13BE">
      <w:pPr>
        <w:spacing w:line="260" w:lineRule="exact"/>
      </w:pPr>
      <w:r>
        <w:br w:type="page"/>
      </w:r>
    </w:p>
    <w:p w14:paraId="5DC40B96" w14:textId="15137540" w:rsidR="006C604A" w:rsidRPr="00781552" w:rsidRDefault="006C604A" w:rsidP="006C604A">
      <w:pPr>
        <w:pStyle w:val="Listenabsatz"/>
        <w:numPr>
          <w:ilvl w:val="0"/>
          <w:numId w:val="14"/>
        </w:numPr>
        <w:rPr>
          <w:b/>
          <w:bCs/>
        </w:rPr>
      </w:pPr>
      <w:r w:rsidRPr="00781552">
        <w:rPr>
          <w:b/>
          <w:bCs/>
        </w:rPr>
        <w:lastRenderedPageBreak/>
        <w:t xml:space="preserve">Teil: </w:t>
      </w:r>
      <w:r w:rsidR="00781552" w:rsidRPr="00781552">
        <w:rPr>
          <w:b/>
          <w:bCs/>
        </w:rPr>
        <w:t xml:space="preserve">Vorhaben, Projekte </w:t>
      </w:r>
      <w:r w:rsidR="001B4A89">
        <w:rPr>
          <w:b/>
          <w:bCs/>
        </w:rPr>
        <w:t>Gemeinde</w:t>
      </w:r>
    </w:p>
    <w:p w14:paraId="1449617E" w14:textId="101FACC2" w:rsidR="00781552" w:rsidRDefault="00E920AD" w:rsidP="00781552">
      <w:r>
        <w:t>Berichte</w:t>
      </w:r>
      <w:r w:rsidR="007777BD">
        <w:t>n Sie</w:t>
      </w:r>
      <w:r w:rsidR="00DC06E4">
        <w:t xml:space="preserve"> </w:t>
      </w:r>
      <w:r>
        <w:t xml:space="preserve">mehr </w:t>
      </w:r>
      <w:r w:rsidR="00DC06E4">
        <w:t>über die</w:t>
      </w:r>
      <w:r>
        <w:t xml:space="preserve"> Situation </w:t>
      </w:r>
      <w:r w:rsidR="00DC06E4">
        <w:t>der</w:t>
      </w:r>
      <w:r w:rsidR="00E960A9">
        <w:t xml:space="preserve"> </w:t>
      </w:r>
      <w:r w:rsidR="001B4A89">
        <w:t>Gemeinde</w:t>
      </w:r>
      <w:r w:rsidR="00E960A9">
        <w:t xml:space="preserve"> </w:t>
      </w:r>
      <w:r w:rsidR="00BA7529">
        <w:t>allein</w:t>
      </w:r>
      <w:r w:rsidR="00E960A9">
        <w:t xml:space="preserve"> betrachtet sowie im Kontext der Region.</w:t>
      </w:r>
    </w:p>
    <w:p w14:paraId="3FA2E969" w14:textId="77777777" w:rsidR="00DC06E4" w:rsidRDefault="00DC06E4" w:rsidP="00781552"/>
    <w:p w14:paraId="001D2D8C" w14:textId="195FA7FA" w:rsidR="0040199A" w:rsidRDefault="00E031D1" w:rsidP="00B10F05">
      <w:pPr>
        <w:pStyle w:val="Listenabsatz"/>
        <w:numPr>
          <w:ilvl w:val="0"/>
          <w:numId w:val="20"/>
        </w:numPr>
        <w:ind w:left="360"/>
      </w:pPr>
      <w:r w:rsidRPr="00E031D1">
        <w:t xml:space="preserve">Gibt es </w:t>
      </w:r>
      <w:r w:rsidRPr="000C7BCE">
        <w:rPr>
          <w:b/>
          <w:bCs/>
        </w:rPr>
        <w:t>Bedürfnisse</w:t>
      </w:r>
      <w:r w:rsidRPr="00E031D1">
        <w:t xml:space="preserve"> der Gäste, Einheimischen oder </w:t>
      </w:r>
      <w:r>
        <w:t>Angestellten der Betriebe</w:t>
      </w:r>
      <w:r w:rsidRPr="00E031D1">
        <w:t xml:space="preserve">, </w:t>
      </w:r>
      <w:r w:rsidR="00316988">
        <w:t>die in der Gemeinde zurzeit (noch) nicht befriedigt werden können</w:t>
      </w:r>
      <w:r w:rsidRPr="00E031D1">
        <w:t>?</w:t>
      </w:r>
    </w:p>
    <w:p w14:paraId="7CA08127" w14:textId="77777777" w:rsidR="00C33BD8" w:rsidRDefault="00C33BD8" w:rsidP="00B10F05"/>
    <w:p w14:paraId="646F71B1" w14:textId="77777777" w:rsidR="009529C3" w:rsidRPr="00E031D1" w:rsidRDefault="009529C3" w:rsidP="00B10F05"/>
    <w:p w14:paraId="6BD1257F" w14:textId="0BDC7F35" w:rsidR="00DC06E4" w:rsidRDefault="00316988" w:rsidP="00B10F05">
      <w:pPr>
        <w:pStyle w:val="Listenabsatz"/>
        <w:numPr>
          <w:ilvl w:val="0"/>
          <w:numId w:val="20"/>
        </w:numPr>
        <w:ind w:left="360"/>
      </w:pPr>
      <w:r>
        <w:t xml:space="preserve">Gibt es </w:t>
      </w:r>
      <w:r w:rsidRPr="000C7BCE">
        <w:rPr>
          <w:b/>
          <w:bCs/>
        </w:rPr>
        <w:t>Visionen, Ideen</w:t>
      </w:r>
      <w:r>
        <w:t xml:space="preserve"> für </w:t>
      </w:r>
      <w:r w:rsidR="00F02F36">
        <w:t>die Weiterentwicklung deiner</w:t>
      </w:r>
      <w:r>
        <w:t xml:space="preserve"> Gemeinde?</w:t>
      </w:r>
    </w:p>
    <w:p w14:paraId="7362D058" w14:textId="77777777" w:rsidR="00C33BD8" w:rsidRDefault="00C33BD8" w:rsidP="00B10F05"/>
    <w:p w14:paraId="08B2C1AE" w14:textId="77777777" w:rsidR="009529C3" w:rsidRDefault="009529C3" w:rsidP="00B10F05"/>
    <w:p w14:paraId="73D61076" w14:textId="77777777" w:rsidR="00DB5BF9" w:rsidRDefault="00DB5BF9" w:rsidP="00B10F05">
      <w:pPr>
        <w:pStyle w:val="Listenabsatz"/>
        <w:numPr>
          <w:ilvl w:val="0"/>
          <w:numId w:val="20"/>
        </w:numPr>
        <w:ind w:left="360"/>
      </w:pPr>
      <w:r>
        <w:t>Bestehen bereits (Machbarkeits-)</w:t>
      </w:r>
      <w:r w:rsidRPr="000C7BCE">
        <w:rPr>
          <w:b/>
          <w:bCs/>
        </w:rPr>
        <w:t>Studien</w:t>
      </w:r>
      <w:r>
        <w:t xml:space="preserve"> für die Gemeindeentwicklung, für Gemeindeprojekte?</w:t>
      </w:r>
    </w:p>
    <w:p w14:paraId="119A3838" w14:textId="77777777" w:rsidR="00C33BD8" w:rsidRDefault="00C33BD8" w:rsidP="00B10F05"/>
    <w:p w14:paraId="5B3BCDC1" w14:textId="77777777" w:rsidR="006F13BE" w:rsidRDefault="006F13BE" w:rsidP="00B10F05"/>
    <w:p w14:paraId="76427660" w14:textId="77777777" w:rsidR="00DB5BF9" w:rsidRDefault="00DB5BF9" w:rsidP="00B10F05">
      <w:pPr>
        <w:pStyle w:val="Listenabsatz"/>
        <w:numPr>
          <w:ilvl w:val="0"/>
          <w:numId w:val="20"/>
        </w:numPr>
        <w:ind w:left="360"/>
      </w:pPr>
      <w:r>
        <w:t xml:space="preserve">Gibt es </w:t>
      </w:r>
      <w:r w:rsidRPr="000C7BCE">
        <w:rPr>
          <w:b/>
          <w:bCs/>
        </w:rPr>
        <w:t>Projekte</w:t>
      </w:r>
      <w:r>
        <w:t xml:space="preserve"> </w:t>
      </w:r>
      <w:r w:rsidRPr="00EE251F">
        <w:t xml:space="preserve">in Bezug auf den demografischen und strukturellen Wandel sowie der Attraktivitätssteigerung </w:t>
      </w:r>
      <w:r>
        <w:t>für die Gemeinde als Wohn-, Wirtschafts- und Tourismusort, die in Planung sind oder die in nächster Zeit umgesetzt bzw. momentan werden?</w:t>
      </w:r>
    </w:p>
    <w:p w14:paraId="6B07BE29" w14:textId="77777777" w:rsidR="00C33BD8" w:rsidRDefault="00C33BD8" w:rsidP="00B10F05"/>
    <w:p w14:paraId="0785B0F2" w14:textId="77777777" w:rsidR="009529C3" w:rsidRDefault="009529C3" w:rsidP="00B10F05"/>
    <w:p w14:paraId="0D41DC87" w14:textId="675C36DD" w:rsidR="00AE2C94" w:rsidRDefault="00AE2C94" w:rsidP="00B10F05">
      <w:pPr>
        <w:pStyle w:val="Listenabsatz"/>
        <w:numPr>
          <w:ilvl w:val="0"/>
          <w:numId w:val="20"/>
        </w:numPr>
        <w:ind w:left="360"/>
      </w:pPr>
      <w:r>
        <w:t xml:space="preserve">Gibt es </w:t>
      </w:r>
      <w:r w:rsidRPr="000C7BCE">
        <w:rPr>
          <w:b/>
          <w:bCs/>
        </w:rPr>
        <w:t>Vorhaben</w:t>
      </w:r>
      <w:r>
        <w:t>, die nicht umgesetzt wurden? Wenn ja, was waren die Gründe dafür?</w:t>
      </w:r>
    </w:p>
    <w:p w14:paraId="09377DDD" w14:textId="77777777" w:rsidR="00C33BD8" w:rsidRDefault="00C33BD8" w:rsidP="00B10F05"/>
    <w:p w14:paraId="7D1FF105" w14:textId="77777777" w:rsidR="00173D71" w:rsidRDefault="00173D71" w:rsidP="00B10F05"/>
    <w:p w14:paraId="7406E28C" w14:textId="77777777" w:rsidR="00C33BD8" w:rsidRDefault="00C33BD8" w:rsidP="00B10F05"/>
    <w:p w14:paraId="72AF7872" w14:textId="77777777" w:rsidR="006F13BE" w:rsidRDefault="006F13BE" w:rsidP="00B10F05"/>
    <w:p w14:paraId="5229D2D2" w14:textId="6B1663E2" w:rsidR="00C0577D" w:rsidRDefault="00A803B1" w:rsidP="00390AFB"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BF1BDE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  <w:r w:rsidR="00C0577D">
        <w:br w:type="page"/>
      </w:r>
    </w:p>
    <w:p w14:paraId="357A8F18" w14:textId="746781F5" w:rsidR="00781552" w:rsidRPr="00FD21E1" w:rsidRDefault="00781552" w:rsidP="00781552">
      <w:pPr>
        <w:pStyle w:val="Listenabsatz"/>
        <w:numPr>
          <w:ilvl w:val="0"/>
          <w:numId w:val="14"/>
        </w:numPr>
        <w:rPr>
          <w:b/>
          <w:bCs/>
        </w:rPr>
      </w:pPr>
      <w:r w:rsidRPr="00781552">
        <w:rPr>
          <w:b/>
          <w:bCs/>
        </w:rPr>
        <w:lastRenderedPageBreak/>
        <w:t>Teil: Übergeordnete Projekte</w:t>
      </w:r>
      <w:r w:rsidR="000C0197">
        <w:rPr>
          <w:b/>
          <w:bCs/>
        </w:rPr>
        <w:t xml:space="preserve"> und</w:t>
      </w:r>
      <w:r w:rsidRPr="00781552">
        <w:rPr>
          <w:b/>
          <w:bCs/>
        </w:rPr>
        <w:t xml:space="preserve"> Studien</w:t>
      </w:r>
    </w:p>
    <w:p w14:paraId="3DB5A7C2" w14:textId="16464CBD" w:rsidR="00FD21E1" w:rsidRDefault="00FD21E1" w:rsidP="00FD21E1">
      <w:r w:rsidRPr="00B061CF">
        <w:t>Berichte</w:t>
      </w:r>
      <w:r w:rsidR="00BF1BDE">
        <w:t>n Sie</w:t>
      </w:r>
      <w:r w:rsidR="00DC06E4">
        <w:t xml:space="preserve"> </w:t>
      </w:r>
      <w:r w:rsidRPr="00B061CF">
        <w:t xml:space="preserve">mehr </w:t>
      </w:r>
      <w:r w:rsidR="00DC06E4">
        <w:t>über die</w:t>
      </w:r>
      <w:r w:rsidRPr="00B061CF">
        <w:t xml:space="preserve"> Situation </w:t>
      </w:r>
      <w:r w:rsidR="00B061CF" w:rsidRPr="00B061CF">
        <w:t xml:space="preserve">in der </w:t>
      </w:r>
      <w:r w:rsidR="00A803B1">
        <w:t>Destination/</w:t>
      </w:r>
      <w:r w:rsidR="00040155" w:rsidRPr="00B061CF">
        <w:t>Region</w:t>
      </w:r>
      <w:r w:rsidRPr="00B061CF">
        <w:t>.</w:t>
      </w:r>
    </w:p>
    <w:p w14:paraId="578723DC" w14:textId="77777777" w:rsidR="00DC06E4" w:rsidRDefault="00DC06E4" w:rsidP="00FD21E1"/>
    <w:p w14:paraId="693BF946" w14:textId="6F170215" w:rsidR="00A803B1" w:rsidRDefault="008F3DD6" w:rsidP="00B10F05">
      <w:pPr>
        <w:pStyle w:val="Listenabsatz"/>
        <w:numPr>
          <w:ilvl w:val="0"/>
          <w:numId w:val="21"/>
        </w:numPr>
        <w:ind w:left="360"/>
      </w:pPr>
      <w:r>
        <w:t xml:space="preserve">Gibt es </w:t>
      </w:r>
      <w:r w:rsidRPr="19614A0F">
        <w:rPr>
          <w:b/>
          <w:bCs/>
        </w:rPr>
        <w:t>Bedürfnisse</w:t>
      </w:r>
      <w:r>
        <w:t xml:space="preserve"> der Gäste, Einheimischen</w:t>
      </w:r>
      <w:r w:rsidR="00600881">
        <w:t xml:space="preserve"> oder Angestellten der Betriebe, welche die </w:t>
      </w:r>
      <w:r w:rsidR="001030CE">
        <w:t>Destination/Region nicht erfüllen kann?</w:t>
      </w:r>
    </w:p>
    <w:p w14:paraId="21192EBD" w14:textId="77777777" w:rsidR="0040199A" w:rsidRDefault="0040199A" w:rsidP="00B10F05"/>
    <w:p w14:paraId="32AC08F4" w14:textId="77777777" w:rsidR="00CD1C1B" w:rsidRDefault="00CD1C1B" w:rsidP="00B10F05"/>
    <w:p w14:paraId="667D2C0B" w14:textId="650F46D7" w:rsidR="001030CE" w:rsidRDefault="001030CE" w:rsidP="00B10F05">
      <w:pPr>
        <w:pStyle w:val="Listenabsatz"/>
        <w:numPr>
          <w:ilvl w:val="0"/>
          <w:numId w:val="21"/>
        </w:numPr>
        <w:ind w:left="360"/>
      </w:pPr>
      <w:r>
        <w:t xml:space="preserve">Gibt es </w:t>
      </w:r>
      <w:r w:rsidRPr="000C7BCE">
        <w:rPr>
          <w:b/>
          <w:bCs/>
        </w:rPr>
        <w:t>Visionen, Ideen</w:t>
      </w:r>
      <w:r>
        <w:t xml:space="preserve"> für </w:t>
      </w:r>
      <w:r w:rsidR="000A50AC">
        <w:t>die Weiterentwicklung der</w:t>
      </w:r>
      <w:r>
        <w:t xml:space="preserve"> Destination/Region?</w:t>
      </w:r>
    </w:p>
    <w:p w14:paraId="500321BF" w14:textId="77777777" w:rsidR="00C33BD8" w:rsidRDefault="00C33BD8" w:rsidP="00B10F05"/>
    <w:p w14:paraId="10F4D675" w14:textId="77777777" w:rsidR="00CD1C1B" w:rsidRDefault="00CD1C1B" w:rsidP="00B10F05"/>
    <w:p w14:paraId="75CC6CB1" w14:textId="38D60AA2" w:rsidR="00C33BD8" w:rsidRDefault="00F16CD3" w:rsidP="00B10F05">
      <w:pPr>
        <w:pStyle w:val="Listenabsatz"/>
        <w:numPr>
          <w:ilvl w:val="0"/>
          <w:numId w:val="21"/>
        </w:numPr>
        <w:ind w:left="360"/>
      </w:pPr>
      <w:r>
        <w:t xml:space="preserve">Sind </w:t>
      </w:r>
      <w:r w:rsidR="00AE60C4">
        <w:t>Ihnen</w:t>
      </w:r>
      <w:r>
        <w:t xml:space="preserve"> (Machbarkeits-)</w:t>
      </w:r>
      <w:r w:rsidRPr="000C7BCE">
        <w:rPr>
          <w:b/>
          <w:bCs/>
        </w:rPr>
        <w:t>Studien</w:t>
      </w:r>
      <w:r w:rsidR="00C74ADD">
        <w:rPr>
          <w:b/>
          <w:bCs/>
        </w:rPr>
        <w:t xml:space="preserve">, </w:t>
      </w:r>
      <w:r w:rsidR="00C74ADD" w:rsidRPr="0079509F">
        <w:rPr>
          <w:b/>
          <w:bCs/>
        </w:rPr>
        <w:t>Strategien, Masterpläne</w:t>
      </w:r>
      <w:r>
        <w:t xml:space="preserve"> </w:t>
      </w:r>
      <w:r w:rsidR="008431EB">
        <w:t>der Destination/Region bekannt?</w:t>
      </w:r>
    </w:p>
    <w:p w14:paraId="22FE4A18" w14:textId="77777777" w:rsidR="0040199A" w:rsidRDefault="0040199A" w:rsidP="00B10F05"/>
    <w:p w14:paraId="31B91ADC" w14:textId="77777777" w:rsidR="00CD1C1B" w:rsidRDefault="00CD1C1B" w:rsidP="00B10F05"/>
    <w:p w14:paraId="0DDBB281" w14:textId="3AB5F813" w:rsidR="00AD26DD" w:rsidRDefault="00AD26DD" w:rsidP="00B10F05">
      <w:pPr>
        <w:pStyle w:val="Listenabsatz"/>
        <w:numPr>
          <w:ilvl w:val="0"/>
          <w:numId w:val="21"/>
        </w:numPr>
        <w:ind w:left="360"/>
      </w:pPr>
      <w:r>
        <w:t xml:space="preserve">Sind </w:t>
      </w:r>
      <w:r w:rsidR="00BF1BDE">
        <w:t>Ihnen</w:t>
      </w:r>
      <w:r>
        <w:t xml:space="preserve"> </w:t>
      </w:r>
      <w:r w:rsidRPr="000C7BCE">
        <w:rPr>
          <w:b/>
          <w:bCs/>
        </w:rPr>
        <w:t>Projekte</w:t>
      </w:r>
      <w:r>
        <w:t xml:space="preserve"> der Destination/Region bekannt, die in Planung sind oder die in nächster Zeit </w:t>
      </w:r>
      <w:r w:rsidR="00CE49DF">
        <w:t xml:space="preserve">bzw. momentan </w:t>
      </w:r>
      <w:r>
        <w:t>umgesetzt werden?</w:t>
      </w:r>
    </w:p>
    <w:p w14:paraId="49EACACE" w14:textId="77777777" w:rsidR="0040199A" w:rsidRDefault="0040199A" w:rsidP="00B10F05"/>
    <w:p w14:paraId="5FFD85C7" w14:textId="77777777" w:rsidR="00CD1C1B" w:rsidRDefault="00CD1C1B" w:rsidP="00B10F05"/>
    <w:p w14:paraId="0165079F" w14:textId="7F6C4F05" w:rsidR="00637A04" w:rsidRDefault="008431EB" w:rsidP="00B10F05">
      <w:pPr>
        <w:pStyle w:val="Listenabsatz"/>
        <w:numPr>
          <w:ilvl w:val="0"/>
          <w:numId w:val="21"/>
        </w:numPr>
        <w:ind w:left="360"/>
      </w:pPr>
      <w:r>
        <w:t xml:space="preserve">Sind </w:t>
      </w:r>
      <w:r w:rsidR="00BF1BDE">
        <w:t>Ihnen</w:t>
      </w:r>
      <w:r>
        <w:t xml:space="preserve"> </w:t>
      </w:r>
      <w:r w:rsidRPr="000C7BCE">
        <w:rPr>
          <w:b/>
          <w:bCs/>
        </w:rPr>
        <w:t>Vorhaben</w:t>
      </w:r>
      <w:r>
        <w:t xml:space="preserve"> der </w:t>
      </w:r>
      <w:r w:rsidR="009215BC">
        <w:t>Destination/</w:t>
      </w:r>
      <w:r>
        <w:t xml:space="preserve">Region bekannt, die nicht umgesetzt wurden? Wenn ja, </w:t>
      </w:r>
      <w:r w:rsidR="00BF1BDE">
        <w:t>wissen Sie</w:t>
      </w:r>
      <w:r w:rsidR="00CC2683">
        <w:t>, was die Gründe hierfür waren?</w:t>
      </w:r>
    </w:p>
    <w:p w14:paraId="2164F02F" w14:textId="77777777" w:rsidR="00C33BD8" w:rsidRDefault="00C33BD8" w:rsidP="00B10F05"/>
    <w:p w14:paraId="67985D82" w14:textId="77777777" w:rsidR="00173D71" w:rsidRDefault="00173D71" w:rsidP="00B10F05"/>
    <w:p w14:paraId="10E9ACF5" w14:textId="77777777" w:rsidR="0040199A" w:rsidRPr="00B061CF" w:rsidRDefault="0040199A" w:rsidP="00B10F05"/>
    <w:p w14:paraId="4063307F" w14:textId="243D4C08" w:rsidR="0035129D" w:rsidRPr="00C33BD8" w:rsidRDefault="006931CB" w:rsidP="00B10F05">
      <w:pPr>
        <w:rPr>
          <w:b/>
          <w:bCs/>
        </w:rPr>
      </w:pPr>
      <w:r w:rsidRPr="0097047F">
        <w:rPr>
          <w:rFonts w:ascii="Wingdings" w:hAnsi="Wingdings" w:hint="eastAsia"/>
          <w:b/>
          <w:bCs/>
          <w:sz w:val="22"/>
          <w:szCs w:val="22"/>
        </w:rPr>
        <w:t>→</w:t>
      </w:r>
      <w:r w:rsidRPr="0097047F">
        <w:rPr>
          <w:rFonts w:ascii="Wingdings" w:hAnsi="Wingdings"/>
          <w:b/>
          <w:bCs/>
          <w:sz w:val="22"/>
          <w:szCs w:val="22"/>
        </w:rPr>
        <w:t xml:space="preserve"> </w:t>
      </w:r>
      <w:r w:rsidRPr="0097047F">
        <w:rPr>
          <w:b/>
          <w:bCs/>
        </w:rPr>
        <w:t>Bitte lege</w:t>
      </w:r>
      <w:r w:rsidR="00BF1BDE">
        <w:rPr>
          <w:b/>
          <w:bCs/>
        </w:rPr>
        <w:t>n Sie</w:t>
      </w:r>
      <w:r w:rsidRPr="0097047F">
        <w:rPr>
          <w:b/>
          <w:bCs/>
        </w:rPr>
        <w:t xml:space="preserve"> allfällige Unterlagen bei.</w:t>
      </w:r>
    </w:p>
    <w:sectPr w:rsidR="0035129D" w:rsidRPr="00C33BD8" w:rsidSect="00390AF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type w:val="continuous"/>
      <w:pgSz w:w="11906" w:h="16838" w:code="9"/>
      <w:pgMar w:top="1560" w:right="737" w:bottom="1418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FF73" w14:textId="77777777" w:rsidR="009519D8" w:rsidRPr="00C6782B" w:rsidRDefault="009519D8">
      <w:r w:rsidRPr="00C6782B">
        <w:separator/>
      </w:r>
    </w:p>
  </w:endnote>
  <w:endnote w:type="continuationSeparator" w:id="0">
    <w:p w14:paraId="0237920C" w14:textId="77777777" w:rsidR="009519D8" w:rsidRPr="00C6782B" w:rsidRDefault="009519D8">
      <w:r w:rsidRPr="00C6782B">
        <w:continuationSeparator/>
      </w:r>
    </w:p>
  </w:endnote>
  <w:endnote w:type="continuationNotice" w:id="1">
    <w:p w14:paraId="489429F8" w14:textId="77777777" w:rsidR="009519D8" w:rsidRDefault="009519D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4E10" w14:textId="77777777" w:rsidR="008375D9" w:rsidRDefault="008375D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BA1D" w14:textId="77777777" w:rsidR="008B4B9C" w:rsidRPr="00241B6D" w:rsidRDefault="00C26634" w:rsidP="00B43DFD">
    <w:pPr>
      <w:pStyle w:val="Fuzeile"/>
      <w:tabs>
        <w:tab w:val="clear" w:pos="4513"/>
        <w:tab w:val="clear" w:pos="9026"/>
      </w:tabs>
      <w:spacing w:line="210" w:lineRule="exact"/>
      <w:ind w:right="56"/>
      <w:jc w:val="right"/>
      <w:rPr>
        <w:sz w:val="14"/>
        <w:szCs w:val="14"/>
      </w:rPr>
    </w:pP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AFD10" w14:textId="77777777" w:rsidR="008375D9" w:rsidRDefault="008375D9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023A9" w14:textId="77777777" w:rsidR="00545D85" w:rsidRDefault="00545D85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2F86C" w14:textId="77777777" w:rsidR="006C4D77" w:rsidRPr="00731E48" w:rsidRDefault="00C26634" w:rsidP="00B24D45">
    <w:pPr>
      <w:pStyle w:val="Fuzeile"/>
      <w:tabs>
        <w:tab w:val="clear" w:pos="4513"/>
        <w:tab w:val="clear" w:pos="9026"/>
        <w:tab w:val="left" w:pos="7456"/>
      </w:tabs>
      <w:ind w:right="56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685E3DB6" wp14:editId="02726775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472013037" name="Grafik 2" descr="Hochschule Luzern, Lucerne University of Applied Sciences and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Hochschule Luzern, Lucerne University of Applied Sciences and Arts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F9B6" w14:textId="77777777" w:rsidR="00545D85" w:rsidRDefault="00545D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CEBEF" w14:textId="77777777" w:rsidR="009519D8" w:rsidRPr="00C6782B" w:rsidRDefault="009519D8">
      <w:r w:rsidRPr="00C6782B">
        <w:separator/>
      </w:r>
    </w:p>
  </w:footnote>
  <w:footnote w:type="continuationSeparator" w:id="0">
    <w:p w14:paraId="57845346" w14:textId="77777777" w:rsidR="009519D8" w:rsidRPr="00C6782B" w:rsidRDefault="009519D8">
      <w:r w:rsidRPr="00C6782B">
        <w:continuationSeparator/>
      </w:r>
    </w:p>
  </w:footnote>
  <w:footnote w:type="continuationNotice" w:id="1">
    <w:p w14:paraId="40AD5776" w14:textId="77777777" w:rsidR="009519D8" w:rsidRDefault="009519D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63C9C" w14:textId="77777777" w:rsidR="008375D9" w:rsidRDefault="008375D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6939" w14:textId="77777777" w:rsidR="00504191" w:rsidRDefault="00C26634" w:rsidP="00E40D2D">
    <w:bookmarkStart w:id="0" w:name="LogoP1"/>
    <w:bookmarkStart w:id="1" w:name="_DN_Hide_3"/>
    <w:bookmarkEnd w:id="0"/>
    <w:r>
      <w:rPr>
        <w:noProof/>
      </w:rPr>
      <w:drawing>
        <wp:anchor distT="0" distB="0" distL="114300" distR="114300" simplePos="0" relativeHeight="251658240" behindDoc="0" locked="0" layoutInCell="1" allowOverlap="1" wp14:anchorId="5C9382E9" wp14:editId="221200F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3002400" cy="835200"/>
          <wp:effectExtent l="0" t="0" r="7620" b="3175"/>
          <wp:wrapNone/>
          <wp:docPr id="1" name="Grafik 1" descr="Logo Hochschule Luz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Hochschule Luzern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2400" cy="8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bookmarkEnd w:id="1"/>
  </w:p>
  <w:p w14:paraId="7D379083" w14:textId="77777777" w:rsidR="00504191" w:rsidRDefault="00C26634" w:rsidP="00E40D2D">
    <w:bookmarkStart w:id="2" w:name="_DN_Hide_4"/>
    <w:r>
      <w:rPr>
        <w:noProof/>
      </w:rPr>
      <w:drawing>
        <wp:anchor distT="0" distB="0" distL="114300" distR="114300" simplePos="0" relativeHeight="251658241" behindDoc="0" locked="0" layoutInCell="1" allowOverlap="1" wp14:anchorId="27BB8874" wp14:editId="606E8EA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2872800" cy="792000"/>
          <wp:effectExtent l="0" t="0" r="3810" b="8255"/>
          <wp:wrapNone/>
          <wp:docPr id="2" name="Grafik 3" descr="Logo FH Zentralschweiz mit AACSB Accredi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 FH Zentralschweiz mit AACSB Accredi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28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bookmarkEnd w:id="2"/>
  <w:p w14:paraId="57AFE581" w14:textId="77777777" w:rsidR="00C26634" w:rsidRPr="006C3E11" w:rsidRDefault="00C26634" w:rsidP="00E40D2D">
    <w:r>
      <w:rPr>
        <w:noProof/>
      </w:rPr>
      <w:drawing>
        <wp:anchor distT="0" distB="0" distL="114300" distR="114300" simplePos="0" relativeHeight="251658242" behindDoc="0" locked="1" layoutInCell="1" allowOverlap="1" wp14:anchorId="0C626AB7" wp14:editId="36A4B91C">
          <wp:simplePos x="0" y="0"/>
          <wp:positionH relativeFrom="page">
            <wp:align>right</wp:align>
          </wp:positionH>
          <wp:positionV relativeFrom="page">
            <wp:posOffset>0</wp:posOffset>
          </wp:positionV>
          <wp:extent cx="3331845" cy="831215"/>
          <wp:effectExtent l="0" t="0" r="1905" b="6985"/>
          <wp:wrapNone/>
          <wp:docPr id="3" name="Grafik 1" descr="Logo Wirtschaf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Wirtschaf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2469" cy="8315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BEB9" w14:textId="77777777" w:rsidR="008375D9" w:rsidRDefault="008375D9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33F3C" w14:textId="77777777" w:rsidR="00545D85" w:rsidRDefault="00545D85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B2C5" w14:textId="77777777" w:rsidR="006C4D77" w:rsidRPr="00D77CCF" w:rsidRDefault="006C4D77" w:rsidP="00EC271D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CFED" w14:textId="77777777" w:rsidR="00545D85" w:rsidRDefault="00545D8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080137C6"/>
    <w:multiLevelType w:val="hybridMultilevel"/>
    <w:tmpl w:val="C0BC9E0C"/>
    <w:lvl w:ilvl="0" w:tplc="13B09652">
      <w:start w:val="1"/>
      <w:numFmt w:val="bullet"/>
      <w:lvlText w:val="–"/>
      <w:lvlJc w:val="left"/>
      <w:pPr>
        <w:ind w:left="720" w:hanging="360"/>
      </w:pPr>
      <w:rPr>
        <w:rFonts w:ascii="Verdana" w:hAnsi="Verdan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04EBE"/>
    <w:multiLevelType w:val="multilevel"/>
    <w:tmpl w:val="3C782624"/>
    <w:lvl w:ilvl="0">
      <w:start w:val="1"/>
      <w:numFmt w:val="decimal"/>
      <w:pStyle w:val="The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B0B6521"/>
    <w:multiLevelType w:val="hybridMultilevel"/>
    <w:tmpl w:val="133892CA"/>
    <w:lvl w:ilvl="0" w:tplc="9FB0AD38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36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324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hint="default"/>
      </w:rPr>
    </w:lvl>
  </w:abstractNum>
  <w:abstractNum w:abstractNumId="6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7" w15:restartNumberingAfterBreak="0">
    <w:nsid w:val="480F39E3"/>
    <w:multiLevelType w:val="hybridMultilevel"/>
    <w:tmpl w:val="E0688D22"/>
    <w:lvl w:ilvl="0" w:tplc="AEA6A3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D715E0"/>
    <w:multiLevelType w:val="hybridMultilevel"/>
    <w:tmpl w:val="EF6ED568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D466B"/>
    <w:multiLevelType w:val="hybridMultilevel"/>
    <w:tmpl w:val="5CBE71C4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F56216"/>
    <w:multiLevelType w:val="hybridMultilevel"/>
    <w:tmpl w:val="3D78928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94E03"/>
    <w:multiLevelType w:val="hybridMultilevel"/>
    <w:tmpl w:val="4198BEC8"/>
    <w:lvl w:ilvl="0" w:tplc="AE765A2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B55CE"/>
    <w:multiLevelType w:val="hybridMultilevel"/>
    <w:tmpl w:val="2104F08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48490416">
    <w:abstractNumId w:val="12"/>
  </w:num>
  <w:num w:numId="2" w16cid:durableId="12732392">
    <w:abstractNumId w:val="6"/>
  </w:num>
  <w:num w:numId="3" w16cid:durableId="604652866">
    <w:abstractNumId w:val="5"/>
  </w:num>
  <w:num w:numId="4" w16cid:durableId="144398821">
    <w:abstractNumId w:val="14"/>
  </w:num>
  <w:num w:numId="5" w16cid:durableId="39330979">
    <w:abstractNumId w:val="0"/>
  </w:num>
  <w:num w:numId="6" w16cid:durableId="42752722">
    <w:abstractNumId w:val="0"/>
  </w:num>
  <w:num w:numId="7" w16cid:durableId="1270968968">
    <w:abstractNumId w:val="1"/>
  </w:num>
  <w:num w:numId="8" w16cid:durableId="549607990">
    <w:abstractNumId w:val="1"/>
  </w:num>
  <w:num w:numId="9" w16cid:durableId="835537116">
    <w:abstractNumId w:val="1"/>
  </w:num>
  <w:num w:numId="10" w16cid:durableId="1862939602">
    <w:abstractNumId w:val="1"/>
  </w:num>
  <w:num w:numId="11" w16cid:durableId="446239077">
    <w:abstractNumId w:val="0"/>
  </w:num>
  <w:num w:numId="12" w16cid:durableId="1703703038">
    <w:abstractNumId w:val="0"/>
  </w:num>
  <w:num w:numId="13" w16cid:durableId="1276448671">
    <w:abstractNumId w:val="3"/>
  </w:num>
  <w:num w:numId="14" w16cid:durableId="1419862019">
    <w:abstractNumId w:val="10"/>
  </w:num>
  <w:num w:numId="15" w16cid:durableId="933853884">
    <w:abstractNumId w:val="11"/>
  </w:num>
  <w:num w:numId="16" w16cid:durableId="1000431448">
    <w:abstractNumId w:val="2"/>
  </w:num>
  <w:num w:numId="17" w16cid:durableId="573470771">
    <w:abstractNumId w:val="4"/>
  </w:num>
  <w:num w:numId="18" w16cid:durableId="548417080">
    <w:abstractNumId w:val="7"/>
  </w:num>
  <w:num w:numId="19" w16cid:durableId="382682265">
    <w:abstractNumId w:val="8"/>
  </w:num>
  <w:num w:numId="20" w16cid:durableId="1833253323">
    <w:abstractNumId w:val="9"/>
  </w:num>
  <w:num w:numId="21" w16cid:durableId="2902833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activeWritingStyle w:appName="MSWord" w:lang="de-CH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75652E"/>
    <w:rsid w:val="00001428"/>
    <w:rsid w:val="000044E0"/>
    <w:rsid w:val="0000494D"/>
    <w:rsid w:val="00004F52"/>
    <w:rsid w:val="00005578"/>
    <w:rsid w:val="00005B3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26066"/>
    <w:rsid w:val="00031638"/>
    <w:rsid w:val="0003272D"/>
    <w:rsid w:val="00034809"/>
    <w:rsid w:val="00034F25"/>
    <w:rsid w:val="00035E27"/>
    <w:rsid w:val="0003730A"/>
    <w:rsid w:val="00040155"/>
    <w:rsid w:val="00040FD6"/>
    <w:rsid w:val="0004599B"/>
    <w:rsid w:val="0005055C"/>
    <w:rsid w:val="0005144E"/>
    <w:rsid w:val="0005340F"/>
    <w:rsid w:val="0005360A"/>
    <w:rsid w:val="00053EE6"/>
    <w:rsid w:val="00056822"/>
    <w:rsid w:val="0005789A"/>
    <w:rsid w:val="0006172A"/>
    <w:rsid w:val="00061DA6"/>
    <w:rsid w:val="00065EAF"/>
    <w:rsid w:val="00065F14"/>
    <w:rsid w:val="00070D64"/>
    <w:rsid w:val="0007290B"/>
    <w:rsid w:val="0007646A"/>
    <w:rsid w:val="00077B6A"/>
    <w:rsid w:val="000823A8"/>
    <w:rsid w:val="00082F44"/>
    <w:rsid w:val="000831EE"/>
    <w:rsid w:val="00083714"/>
    <w:rsid w:val="000859EA"/>
    <w:rsid w:val="00085CA3"/>
    <w:rsid w:val="00087C49"/>
    <w:rsid w:val="00087FF3"/>
    <w:rsid w:val="000910A2"/>
    <w:rsid w:val="0009193E"/>
    <w:rsid w:val="000924DE"/>
    <w:rsid w:val="0009509D"/>
    <w:rsid w:val="00096F2D"/>
    <w:rsid w:val="00097C9D"/>
    <w:rsid w:val="000A1C9D"/>
    <w:rsid w:val="000A2B9A"/>
    <w:rsid w:val="000A38D8"/>
    <w:rsid w:val="000A50AC"/>
    <w:rsid w:val="000A576D"/>
    <w:rsid w:val="000A67FE"/>
    <w:rsid w:val="000A76DC"/>
    <w:rsid w:val="000A7BE1"/>
    <w:rsid w:val="000B145C"/>
    <w:rsid w:val="000B1B41"/>
    <w:rsid w:val="000B33E4"/>
    <w:rsid w:val="000B344C"/>
    <w:rsid w:val="000B35F9"/>
    <w:rsid w:val="000B3D58"/>
    <w:rsid w:val="000B4859"/>
    <w:rsid w:val="000B55AB"/>
    <w:rsid w:val="000B7FBB"/>
    <w:rsid w:val="000C0197"/>
    <w:rsid w:val="000C024F"/>
    <w:rsid w:val="000C1C8C"/>
    <w:rsid w:val="000C2489"/>
    <w:rsid w:val="000C2826"/>
    <w:rsid w:val="000C3D4D"/>
    <w:rsid w:val="000C418E"/>
    <w:rsid w:val="000C7BCE"/>
    <w:rsid w:val="000D19B3"/>
    <w:rsid w:val="000D2E3B"/>
    <w:rsid w:val="000D4E47"/>
    <w:rsid w:val="000E03A7"/>
    <w:rsid w:val="000E45AA"/>
    <w:rsid w:val="000E5FFD"/>
    <w:rsid w:val="000E606B"/>
    <w:rsid w:val="000E77DD"/>
    <w:rsid w:val="000F17CB"/>
    <w:rsid w:val="000F3291"/>
    <w:rsid w:val="000F5466"/>
    <w:rsid w:val="000F717A"/>
    <w:rsid w:val="000F79CA"/>
    <w:rsid w:val="00100419"/>
    <w:rsid w:val="00102E1B"/>
    <w:rsid w:val="001030CE"/>
    <w:rsid w:val="00103253"/>
    <w:rsid w:val="001038D9"/>
    <w:rsid w:val="00105406"/>
    <w:rsid w:val="001100C3"/>
    <w:rsid w:val="001116E8"/>
    <w:rsid w:val="00111B9F"/>
    <w:rsid w:val="001162A3"/>
    <w:rsid w:val="001162C1"/>
    <w:rsid w:val="0012191D"/>
    <w:rsid w:val="001243E3"/>
    <w:rsid w:val="001257AE"/>
    <w:rsid w:val="00125C5C"/>
    <w:rsid w:val="00133A14"/>
    <w:rsid w:val="001349C9"/>
    <w:rsid w:val="00136893"/>
    <w:rsid w:val="001421F8"/>
    <w:rsid w:val="00142235"/>
    <w:rsid w:val="00142F14"/>
    <w:rsid w:val="00145E15"/>
    <w:rsid w:val="00146AA3"/>
    <w:rsid w:val="001478F3"/>
    <w:rsid w:val="00151EDB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3D71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870AB"/>
    <w:rsid w:val="001871CE"/>
    <w:rsid w:val="00191F2B"/>
    <w:rsid w:val="0019329B"/>
    <w:rsid w:val="001A0D83"/>
    <w:rsid w:val="001A1AF5"/>
    <w:rsid w:val="001A6649"/>
    <w:rsid w:val="001A7844"/>
    <w:rsid w:val="001B072B"/>
    <w:rsid w:val="001B16E5"/>
    <w:rsid w:val="001B4A89"/>
    <w:rsid w:val="001B4E95"/>
    <w:rsid w:val="001B79E2"/>
    <w:rsid w:val="001C027B"/>
    <w:rsid w:val="001C1258"/>
    <w:rsid w:val="001C2AF9"/>
    <w:rsid w:val="001C371A"/>
    <w:rsid w:val="001C383F"/>
    <w:rsid w:val="001C6A6C"/>
    <w:rsid w:val="001D034D"/>
    <w:rsid w:val="001D035B"/>
    <w:rsid w:val="001D0D54"/>
    <w:rsid w:val="001D1527"/>
    <w:rsid w:val="001D1947"/>
    <w:rsid w:val="001D1F70"/>
    <w:rsid w:val="001D5097"/>
    <w:rsid w:val="001D597B"/>
    <w:rsid w:val="001D6AC5"/>
    <w:rsid w:val="001E3C38"/>
    <w:rsid w:val="001E5796"/>
    <w:rsid w:val="001E6A3D"/>
    <w:rsid w:val="001E74E7"/>
    <w:rsid w:val="001F0C03"/>
    <w:rsid w:val="001F6863"/>
    <w:rsid w:val="001F7CF3"/>
    <w:rsid w:val="00200259"/>
    <w:rsid w:val="002012FE"/>
    <w:rsid w:val="00201F68"/>
    <w:rsid w:val="00203C8F"/>
    <w:rsid w:val="002040F4"/>
    <w:rsid w:val="00204767"/>
    <w:rsid w:val="00205335"/>
    <w:rsid w:val="00206517"/>
    <w:rsid w:val="00207483"/>
    <w:rsid w:val="00210547"/>
    <w:rsid w:val="002129AE"/>
    <w:rsid w:val="00217F24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507EB"/>
    <w:rsid w:val="00253A7F"/>
    <w:rsid w:val="00254CF8"/>
    <w:rsid w:val="0025680A"/>
    <w:rsid w:val="00260B39"/>
    <w:rsid w:val="00260C6F"/>
    <w:rsid w:val="002628FA"/>
    <w:rsid w:val="00263B1C"/>
    <w:rsid w:val="00263E4C"/>
    <w:rsid w:val="002645DC"/>
    <w:rsid w:val="002655EE"/>
    <w:rsid w:val="0026584C"/>
    <w:rsid w:val="00265BBB"/>
    <w:rsid w:val="0026623E"/>
    <w:rsid w:val="00266496"/>
    <w:rsid w:val="00266AA7"/>
    <w:rsid w:val="00266CAF"/>
    <w:rsid w:val="00271318"/>
    <w:rsid w:val="00271915"/>
    <w:rsid w:val="002727C3"/>
    <w:rsid w:val="002728D1"/>
    <w:rsid w:val="00275418"/>
    <w:rsid w:val="00276E6C"/>
    <w:rsid w:val="002826C9"/>
    <w:rsid w:val="00282BDD"/>
    <w:rsid w:val="002831D6"/>
    <w:rsid w:val="00285383"/>
    <w:rsid w:val="002862F6"/>
    <w:rsid w:val="00287A9C"/>
    <w:rsid w:val="0029209B"/>
    <w:rsid w:val="00295797"/>
    <w:rsid w:val="002A060F"/>
    <w:rsid w:val="002A0D4A"/>
    <w:rsid w:val="002A12AA"/>
    <w:rsid w:val="002A2E08"/>
    <w:rsid w:val="002A2F40"/>
    <w:rsid w:val="002A42D3"/>
    <w:rsid w:val="002A46C0"/>
    <w:rsid w:val="002A4955"/>
    <w:rsid w:val="002A49DB"/>
    <w:rsid w:val="002A53F6"/>
    <w:rsid w:val="002A62E3"/>
    <w:rsid w:val="002A7028"/>
    <w:rsid w:val="002B0080"/>
    <w:rsid w:val="002B2F56"/>
    <w:rsid w:val="002B3428"/>
    <w:rsid w:val="002B395A"/>
    <w:rsid w:val="002B3964"/>
    <w:rsid w:val="002B3C63"/>
    <w:rsid w:val="002B483B"/>
    <w:rsid w:val="002B493D"/>
    <w:rsid w:val="002B4E10"/>
    <w:rsid w:val="002B6E80"/>
    <w:rsid w:val="002B7735"/>
    <w:rsid w:val="002B7A10"/>
    <w:rsid w:val="002C018C"/>
    <w:rsid w:val="002C3364"/>
    <w:rsid w:val="002C3556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E7FFB"/>
    <w:rsid w:val="002F3A1E"/>
    <w:rsid w:val="002F694B"/>
    <w:rsid w:val="002F6B14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16988"/>
    <w:rsid w:val="00316A20"/>
    <w:rsid w:val="00321CB7"/>
    <w:rsid w:val="003223FF"/>
    <w:rsid w:val="00322C35"/>
    <w:rsid w:val="00322D36"/>
    <w:rsid w:val="00324A37"/>
    <w:rsid w:val="00325F91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2864"/>
    <w:rsid w:val="00342F91"/>
    <w:rsid w:val="003431D1"/>
    <w:rsid w:val="00347944"/>
    <w:rsid w:val="0035129D"/>
    <w:rsid w:val="003523B3"/>
    <w:rsid w:val="00352967"/>
    <w:rsid w:val="00357B7E"/>
    <w:rsid w:val="00362601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43"/>
    <w:rsid w:val="00377B56"/>
    <w:rsid w:val="00377D83"/>
    <w:rsid w:val="003806E5"/>
    <w:rsid w:val="00382A83"/>
    <w:rsid w:val="00384D67"/>
    <w:rsid w:val="00387C49"/>
    <w:rsid w:val="00390AFB"/>
    <w:rsid w:val="0039196F"/>
    <w:rsid w:val="003929C9"/>
    <w:rsid w:val="003929EA"/>
    <w:rsid w:val="0039336D"/>
    <w:rsid w:val="00393E16"/>
    <w:rsid w:val="003953B4"/>
    <w:rsid w:val="003A377D"/>
    <w:rsid w:val="003A4560"/>
    <w:rsid w:val="003A5C7A"/>
    <w:rsid w:val="003B15D3"/>
    <w:rsid w:val="003B2395"/>
    <w:rsid w:val="003B3387"/>
    <w:rsid w:val="003B78BD"/>
    <w:rsid w:val="003B7EDB"/>
    <w:rsid w:val="003C1534"/>
    <w:rsid w:val="003C1AE9"/>
    <w:rsid w:val="003C3D1F"/>
    <w:rsid w:val="003C5498"/>
    <w:rsid w:val="003C73BC"/>
    <w:rsid w:val="003C78BF"/>
    <w:rsid w:val="003D1594"/>
    <w:rsid w:val="003D210E"/>
    <w:rsid w:val="003D2556"/>
    <w:rsid w:val="003D4295"/>
    <w:rsid w:val="003D4399"/>
    <w:rsid w:val="003D5072"/>
    <w:rsid w:val="003D5EFA"/>
    <w:rsid w:val="003D5F22"/>
    <w:rsid w:val="003E089A"/>
    <w:rsid w:val="003E46AD"/>
    <w:rsid w:val="003E521A"/>
    <w:rsid w:val="003E5B9F"/>
    <w:rsid w:val="003E7E18"/>
    <w:rsid w:val="003E7F95"/>
    <w:rsid w:val="003F5CE4"/>
    <w:rsid w:val="003F653C"/>
    <w:rsid w:val="003F7C8E"/>
    <w:rsid w:val="0040199A"/>
    <w:rsid w:val="00402B5A"/>
    <w:rsid w:val="00403213"/>
    <w:rsid w:val="00404D9F"/>
    <w:rsid w:val="00404F17"/>
    <w:rsid w:val="0040653F"/>
    <w:rsid w:val="00407474"/>
    <w:rsid w:val="00410ECA"/>
    <w:rsid w:val="00411446"/>
    <w:rsid w:val="00411F13"/>
    <w:rsid w:val="00414574"/>
    <w:rsid w:val="00414AA6"/>
    <w:rsid w:val="00414E5F"/>
    <w:rsid w:val="0041637D"/>
    <w:rsid w:val="00420403"/>
    <w:rsid w:val="00421741"/>
    <w:rsid w:val="00424337"/>
    <w:rsid w:val="00425133"/>
    <w:rsid w:val="00427627"/>
    <w:rsid w:val="00427E29"/>
    <w:rsid w:val="00430921"/>
    <w:rsid w:val="00431ED0"/>
    <w:rsid w:val="00433593"/>
    <w:rsid w:val="00433BEC"/>
    <w:rsid w:val="00436873"/>
    <w:rsid w:val="00436944"/>
    <w:rsid w:val="004373F9"/>
    <w:rsid w:val="00437698"/>
    <w:rsid w:val="004404A7"/>
    <w:rsid w:val="00443F03"/>
    <w:rsid w:val="00444470"/>
    <w:rsid w:val="00444712"/>
    <w:rsid w:val="00446146"/>
    <w:rsid w:val="004472F7"/>
    <w:rsid w:val="00450303"/>
    <w:rsid w:val="00452DBF"/>
    <w:rsid w:val="00453293"/>
    <w:rsid w:val="004575BA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6B8"/>
    <w:rsid w:val="00481655"/>
    <w:rsid w:val="00483D28"/>
    <w:rsid w:val="00485BEE"/>
    <w:rsid w:val="0048601E"/>
    <w:rsid w:val="00486D68"/>
    <w:rsid w:val="004872E6"/>
    <w:rsid w:val="00487FD0"/>
    <w:rsid w:val="004913B4"/>
    <w:rsid w:val="004915E9"/>
    <w:rsid w:val="0049240D"/>
    <w:rsid w:val="00492985"/>
    <w:rsid w:val="004936CB"/>
    <w:rsid w:val="00496AEA"/>
    <w:rsid w:val="004A276A"/>
    <w:rsid w:val="004A2C5B"/>
    <w:rsid w:val="004A3147"/>
    <w:rsid w:val="004A42A2"/>
    <w:rsid w:val="004A6F67"/>
    <w:rsid w:val="004A79D5"/>
    <w:rsid w:val="004B09CD"/>
    <w:rsid w:val="004B2DA0"/>
    <w:rsid w:val="004B2F30"/>
    <w:rsid w:val="004B2F5B"/>
    <w:rsid w:val="004B4004"/>
    <w:rsid w:val="004B462F"/>
    <w:rsid w:val="004B5375"/>
    <w:rsid w:val="004B67E5"/>
    <w:rsid w:val="004C0B7C"/>
    <w:rsid w:val="004C1891"/>
    <w:rsid w:val="004C3252"/>
    <w:rsid w:val="004C468A"/>
    <w:rsid w:val="004C7699"/>
    <w:rsid w:val="004D0C4B"/>
    <w:rsid w:val="004D1CCA"/>
    <w:rsid w:val="004D1E12"/>
    <w:rsid w:val="004D2795"/>
    <w:rsid w:val="004D3483"/>
    <w:rsid w:val="004D37C2"/>
    <w:rsid w:val="004E4251"/>
    <w:rsid w:val="004E4266"/>
    <w:rsid w:val="004E5CA9"/>
    <w:rsid w:val="004E7630"/>
    <w:rsid w:val="004F1137"/>
    <w:rsid w:val="004F2D7D"/>
    <w:rsid w:val="004F2EDD"/>
    <w:rsid w:val="004F7B16"/>
    <w:rsid w:val="00503979"/>
    <w:rsid w:val="00504191"/>
    <w:rsid w:val="00504A70"/>
    <w:rsid w:val="005062A0"/>
    <w:rsid w:val="00506326"/>
    <w:rsid w:val="005079ED"/>
    <w:rsid w:val="00512238"/>
    <w:rsid w:val="0051398E"/>
    <w:rsid w:val="005160FD"/>
    <w:rsid w:val="005168A9"/>
    <w:rsid w:val="00516DAB"/>
    <w:rsid w:val="00525596"/>
    <w:rsid w:val="0052576D"/>
    <w:rsid w:val="00527BD0"/>
    <w:rsid w:val="00532369"/>
    <w:rsid w:val="00532E77"/>
    <w:rsid w:val="00534CD8"/>
    <w:rsid w:val="005363EC"/>
    <w:rsid w:val="00536B3B"/>
    <w:rsid w:val="00537B20"/>
    <w:rsid w:val="00540A80"/>
    <w:rsid w:val="00540BFD"/>
    <w:rsid w:val="00543809"/>
    <w:rsid w:val="00543858"/>
    <w:rsid w:val="00545AA8"/>
    <w:rsid w:val="00545D85"/>
    <w:rsid w:val="00550F8A"/>
    <w:rsid w:val="005536C2"/>
    <w:rsid w:val="00553D8A"/>
    <w:rsid w:val="00556E05"/>
    <w:rsid w:val="00557113"/>
    <w:rsid w:val="005575E7"/>
    <w:rsid w:val="00560AE0"/>
    <w:rsid w:val="00560C75"/>
    <w:rsid w:val="0056298A"/>
    <w:rsid w:val="00565AEE"/>
    <w:rsid w:val="00574054"/>
    <w:rsid w:val="0057564D"/>
    <w:rsid w:val="00575832"/>
    <w:rsid w:val="00576185"/>
    <w:rsid w:val="0057709F"/>
    <w:rsid w:val="0057766D"/>
    <w:rsid w:val="00582174"/>
    <w:rsid w:val="005822CD"/>
    <w:rsid w:val="00592BF1"/>
    <w:rsid w:val="005945C2"/>
    <w:rsid w:val="00595EFC"/>
    <w:rsid w:val="00596047"/>
    <w:rsid w:val="005962F5"/>
    <w:rsid w:val="005A077C"/>
    <w:rsid w:val="005B05AB"/>
    <w:rsid w:val="005B0D0D"/>
    <w:rsid w:val="005B10E0"/>
    <w:rsid w:val="005B2184"/>
    <w:rsid w:val="005B256F"/>
    <w:rsid w:val="005B4BBB"/>
    <w:rsid w:val="005B5519"/>
    <w:rsid w:val="005C02C1"/>
    <w:rsid w:val="005C1028"/>
    <w:rsid w:val="005C1082"/>
    <w:rsid w:val="005C11B8"/>
    <w:rsid w:val="005C443D"/>
    <w:rsid w:val="005C525A"/>
    <w:rsid w:val="005C7F2F"/>
    <w:rsid w:val="005D0B46"/>
    <w:rsid w:val="005D1707"/>
    <w:rsid w:val="005D1D0B"/>
    <w:rsid w:val="005D313D"/>
    <w:rsid w:val="005D3404"/>
    <w:rsid w:val="005D5F6E"/>
    <w:rsid w:val="005D6579"/>
    <w:rsid w:val="005E045D"/>
    <w:rsid w:val="005E110D"/>
    <w:rsid w:val="005E384C"/>
    <w:rsid w:val="005E5A04"/>
    <w:rsid w:val="005E7E3B"/>
    <w:rsid w:val="005F003D"/>
    <w:rsid w:val="005F4162"/>
    <w:rsid w:val="005F555B"/>
    <w:rsid w:val="005F5911"/>
    <w:rsid w:val="005F6BF1"/>
    <w:rsid w:val="005F6FC2"/>
    <w:rsid w:val="005F7C34"/>
    <w:rsid w:val="00600881"/>
    <w:rsid w:val="00603A7B"/>
    <w:rsid w:val="00611F22"/>
    <w:rsid w:val="00612F91"/>
    <w:rsid w:val="00622B2F"/>
    <w:rsid w:val="00622CCC"/>
    <w:rsid w:val="0062358A"/>
    <w:rsid w:val="00623C45"/>
    <w:rsid w:val="00625819"/>
    <w:rsid w:val="00625C43"/>
    <w:rsid w:val="00625F55"/>
    <w:rsid w:val="0062667A"/>
    <w:rsid w:val="00626BC0"/>
    <w:rsid w:val="006309EF"/>
    <w:rsid w:val="00630EBD"/>
    <w:rsid w:val="006310DB"/>
    <w:rsid w:val="00631323"/>
    <w:rsid w:val="0063352C"/>
    <w:rsid w:val="006351CA"/>
    <w:rsid w:val="00635D5B"/>
    <w:rsid w:val="0063672C"/>
    <w:rsid w:val="00636E1C"/>
    <w:rsid w:val="00637A04"/>
    <w:rsid w:val="00640629"/>
    <w:rsid w:val="006411EC"/>
    <w:rsid w:val="00642BA7"/>
    <w:rsid w:val="006443AF"/>
    <w:rsid w:val="00644DEE"/>
    <w:rsid w:val="00644EBE"/>
    <w:rsid w:val="00650321"/>
    <w:rsid w:val="00650A25"/>
    <w:rsid w:val="00650E06"/>
    <w:rsid w:val="006544DD"/>
    <w:rsid w:val="00655C62"/>
    <w:rsid w:val="006566D7"/>
    <w:rsid w:val="006578C1"/>
    <w:rsid w:val="006639DE"/>
    <w:rsid w:val="0066513E"/>
    <w:rsid w:val="00665BF6"/>
    <w:rsid w:val="00665BFA"/>
    <w:rsid w:val="0066782A"/>
    <w:rsid w:val="00667B1B"/>
    <w:rsid w:val="0067303E"/>
    <w:rsid w:val="00674950"/>
    <w:rsid w:val="00681715"/>
    <w:rsid w:val="00683EF5"/>
    <w:rsid w:val="0068421E"/>
    <w:rsid w:val="0068498D"/>
    <w:rsid w:val="00687B0D"/>
    <w:rsid w:val="00691AD3"/>
    <w:rsid w:val="006931CB"/>
    <w:rsid w:val="0069330B"/>
    <w:rsid w:val="00693729"/>
    <w:rsid w:val="0069379B"/>
    <w:rsid w:val="00697233"/>
    <w:rsid w:val="006A031C"/>
    <w:rsid w:val="006A43E8"/>
    <w:rsid w:val="006A46F8"/>
    <w:rsid w:val="006A515A"/>
    <w:rsid w:val="006B131C"/>
    <w:rsid w:val="006B1740"/>
    <w:rsid w:val="006B202E"/>
    <w:rsid w:val="006B34D5"/>
    <w:rsid w:val="006B3C41"/>
    <w:rsid w:val="006B4565"/>
    <w:rsid w:val="006B4DE1"/>
    <w:rsid w:val="006B525A"/>
    <w:rsid w:val="006B5E61"/>
    <w:rsid w:val="006C0469"/>
    <w:rsid w:val="006C04A6"/>
    <w:rsid w:val="006C1027"/>
    <w:rsid w:val="006C138E"/>
    <w:rsid w:val="006C2B11"/>
    <w:rsid w:val="006C328F"/>
    <w:rsid w:val="006C4D77"/>
    <w:rsid w:val="006C5501"/>
    <w:rsid w:val="006C56B9"/>
    <w:rsid w:val="006C5FD2"/>
    <w:rsid w:val="006C604A"/>
    <w:rsid w:val="006C771A"/>
    <w:rsid w:val="006D2C41"/>
    <w:rsid w:val="006D2D03"/>
    <w:rsid w:val="006D45ED"/>
    <w:rsid w:val="006D516D"/>
    <w:rsid w:val="006D66E9"/>
    <w:rsid w:val="006E0730"/>
    <w:rsid w:val="006E2AE9"/>
    <w:rsid w:val="006E2D08"/>
    <w:rsid w:val="006E4C03"/>
    <w:rsid w:val="006E6997"/>
    <w:rsid w:val="006E70A0"/>
    <w:rsid w:val="006F0A42"/>
    <w:rsid w:val="006F13BE"/>
    <w:rsid w:val="006F42B3"/>
    <w:rsid w:val="006F690E"/>
    <w:rsid w:val="006F6DB7"/>
    <w:rsid w:val="006F6F72"/>
    <w:rsid w:val="00700AF7"/>
    <w:rsid w:val="00700F29"/>
    <w:rsid w:val="00704DD7"/>
    <w:rsid w:val="007061F2"/>
    <w:rsid w:val="00706FA1"/>
    <w:rsid w:val="00710241"/>
    <w:rsid w:val="00710327"/>
    <w:rsid w:val="007110B8"/>
    <w:rsid w:val="0071163A"/>
    <w:rsid w:val="007119F1"/>
    <w:rsid w:val="0071379F"/>
    <w:rsid w:val="007144A7"/>
    <w:rsid w:val="00720962"/>
    <w:rsid w:val="00721B11"/>
    <w:rsid w:val="00722B3B"/>
    <w:rsid w:val="007233F1"/>
    <w:rsid w:val="00724543"/>
    <w:rsid w:val="00730FCB"/>
    <w:rsid w:val="00731AA0"/>
    <w:rsid w:val="00731E48"/>
    <w:rsid w:val="00737DBF"/>
    <w:rsid w:val="00740118"/>
    <w:rsid w:val="00744F08"/>
    <w:rsid w:val="00745B8E"/>
    <w:rsid w:val="00747594"/>
    <w:rsid w:val="00750EB1"/>
    <w:rsid w:val="0075184C"/>
    <w:rsid w:val="0075324C"/>
    <w:rsid w:val="007543AF"/>
    <w:rsid w:val="0075652E"/>
    <w:rsid w:val="0076156C"/>
    <w:rsid w:val="00763B85"/>
    <w:rsid w:val="00765834"/>
    <w:rsid w:val="007667D1"/>
    <w:rsid w:val="007676FD"/>
    <w:rsid w:val="00770135"/>
    <w:rsid w:val="00771141"/>
    <w:rsid w:val="00773062"/>
    <w:rsid w:val="00773577"/>
    <w:rsid w:val="00774154"/>
    <w:rsid w:val="007762DD"/>
    <w:rsid w:val="007777BD"/>
    <w:rsid w:val="00780D50"/>
    <w:rsid w:val="00781552"/>
    <w:rsid w:val="00782E0C"/>
    <w:rsid w:val="00782EBE"/>
    <w:rsid w:val="00783878"/>
    <w:rsid w:val="00786438"/>
    <w:rsid w:val="007916DC"/>
    <w:rsid w:val="00792370"/>
    <w:rsid w:val="00792480"/>
    <w:rsid w:val="007936A0"/>
    <w:rsid w:val="00794744"/>
    <w:rsid w:val="00794932"/>
    <w:rsid w:val="00797230"/>
    <w:rsid w:val="00797980"/>
    <w:rsid w:val="007A03C7"/>
    <w:rsid w:val="007A05F4"/>
    <w:rsid w:val="007A11EF"/>
    <w:rsid w:val="007A11FF"/>
    <w:rsid w:val="007A338A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1046"/>
    <w:rsid w:val="007C2BFE"/>
    <w:rsid w:val="007C4472"/>
    <w:rsid w:val="007C54AB"/>
    <w:rsid w:val="007C681B"/>
    <w:rsid w:val="007C74E7"/>
    <w:rsid w:val="007C761A"/>
    <w:rsid w:val="007D0538"/>
    <w:rsid w:val="007D0E2F"/>
    <w:rsid w:val="007D2FCD"/>
    <w:rsid w:val="007D4BED"/>
    <w:rsid w:val="007D61F1"/>
    <w:rsid w:val="007D6BFC"/>
    <w:rsid w:val="007E0338"/>
    <w:rsid w:val="007E0502"/>
    <w:rsid w:val="007E1351"/>
    <w:rsid w:val="007E1748"/>
    <w:rsid w:val="007E1A18"/>
    <w:rsid w:val="007E3727"/>
    <w:rsid w:val="007E4642"/>
    <w:rsid w:val="007E4F1F"/>
    <w:rsid w:val="007E6993"/>
    <w:rsid w:val="007E6DA8"/>
    <w:rsid w:val="007E71ED"/>
    <w:rsid w:val="007F2A97"/>
    <w:rsid w:val="007F3554"/>
    <w:rsid w:val="007F445D"/>
    <w:rsid w:val="007F4AA4"/>
    <w:rsid w:val="007F7FF6"/>
    <w:rsid w:val="0080013D"/>
    <w:rsid w:val="00801B6E"/>
    <w:rsid w:val="00802FF5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8E2"/>
    <w:rsid w:val="00834F84"/>
    <w:rsid w:val="008356FC"/>
    <w:rsid w:val="0083578E"/>
    <w:rsid w:val="008375D9"/>
    <w:rsid w:val="008428AF"/>
    <w:rsid w:val="00842DA4"/>
    <w:rsid w:val="00842DFA"/>
    <w:rsid w:val="008431EB"/>
    <w:rsid w:val="00843526"/>
    <w:rsid w:val="008446AE"/>
    <w:rsid w:val="00845BD6"/>
    <w:rsid w:val="008520E5"/>
    <w:rsid w:val="008530B1"/>
    <w:rsid w:val="0085440D"/>
    <w:rsid w:val="0085457F"/>
    <w:rsid w:val="0085561E"/>
    <w:rsid w:val="00856CA2"/>
    <w:rsid w:val="00857441"/>
    <w:rsid w:val="00857C21"/>
    <w:rsid w:val="00861A5C"/>
    <w:rsid w:val="0087274C"/>
    <w:rsid w:val="00873F58"/>
    <w:rsid w:val="00875098"/>
    <w:rsid w:val="00876A43"/>
    <w:rsid w:val="008773E7"/>
    <w:rsid w:val="00883BC9"/>
    <w:rsid w:val="00884DD0"/>
    <w:rsid w:val="0088665D"/>
    <w:rsid w:val="00886F39"/>
    <w:rsid w:val="008924C1"/>
    <w:rsid w:val="00896975"/>
    <w:rsid w:val="008A416C"/>
    <w:rsid w:val="008A4B9C"/>
    <w:rsid w:val="008A6E2D"/>
    <w:rsid w:val="008A70F0"/>
    <w:rsid w:val="008B0C14"/>
    <w:rsid w:val="008B0D4A"/>
    <w:rsid w:val="008B14B4"/>
    <w:rsid w:val="008B3166"/>
    <w:rsid w:val="008B4B9C"/>
    <w:rsid w:val="008B4DBE"/>
    <w:rsid w:val="008B752B"/>
    <w:rsid w:val="008B77D1"/>
    <w:rsid w:val="008C1146"/>
    <w:rsid w:val="008C11EE"/>
    <w:rsid w:val="008C1E19"/>
    <w:rsid w:val="008C5328"/>
    <w:rsid w:val="008D1C97"/>
    <w:rsid w:val="008D2D56"/>
    <w:rsid w:val="008D42BE"/>
    <w:rsid w:val="008D620E"/>
    <w:rsid w:val="008D62AF"/>
    <w:rsid w:val="008E02BF"/>
    <w:rsid w:val="008E09ED"/>
    <w:rsid w:val="008E0EE2"/>
    <w:rsid w:val="008E1E44"/>
    <w:rsid w:val="008E2C0D"/>
    <w:rsid w:val="008E40FD"/>
    <w:rsid w:val="008E4993"/>
    <w:rsid w:val="008E6CD1"/>
    <w:rsid w:val="008E7213"/>
    <w:rsid w:val="008F085D"/>
    <w:rsid w:val="008F09F3"/>
    <w:rsid w:val="008F2D60"/>
    <w:rsid w:val="008F3DD6"/>
    <w:rsid w:val="008F4370"/>
    <w:rsid w:val="008F5D50"/>
    <w:rsid w:val="008F7046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1AF"/>
    <w:rsid w:val="00920DFA"/>
    <w:rsid w:val="009210E9"/>
    <w:rsid w:val="009215BC"/>
    <w:rsid w:val="009224D5"/>
    <w:rsid w:val="00923411"/>
    <w:rsid w:val="00923F5F"/>
    <w:rsid w:val="009243BA"/>
    <w:rsid w:val="00924691"/>
    <w:rsid w:val="00925347"/>
    <w:rsid w:val="00925AB7"/>
    <w:rsid w:val="00927D6D"/>
    <w:rsid w:val="00931761"/>
    <w:rsid w:val="0093218C"/>
    <w:rsid w:val="00932E62"/>
    <w:rsid w:val="00933030"/>
    <w:rsid w:val="009334F4"/>
    <w:rsid w:val="00935392"/>
    <w:rsid w:val="00940558"/>
    <w:rsid w:val="009406F3"/>
    <w:rsid w:val="009407DC"/>
    <w:rsid w:val="009408F1"/>
    <w:rsid w:val="00943586"/>
    <w:rsid w:val="00943A0A"/>
    <w:rsid w:val="00943C42"/>
    <w:rsid w:val="00943EFA"/>
    <w:rsid w:val="00945488"/>
    <w:rsid w:val="00946141"/>
    <w:rsid w:val="009519D8"/>
    <w:rsid w:val="009529C3"/>
    <w:rsid w:val="0095366B"/>
    <w:rsid w:val="00953997"/>
    <w:rsid w:val="00954E0A"/>
    <w:rsid w:val="00964B80"/>
    <w:rsid w:val="009728DB"/>
    <w:rsid w:val="00974C95"/>
    <w:rsid w:val="00974E14"/>
    <w:rsid w:val="009752FB"/>
    <w:rsid w:val="009760AA"/>
    <w:rsid w:val="00983049"/>
    <w:rsid w:val="00983D50"/>
    <w:rsid w:val="00984BE4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2D8A"/>
    <w:rsid w:val="009A3A05"/>
    <w:rsid w:val="009A59DD"/>
    <w:rsid w:val="009A725B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C5AAE"/>
    <w:rsid w:val="009D03D0"/>
    <w:rsid w:val="009D48A4"/>
    <w:rsid w:val="009E1B47"/>
    <w:rsid w:val="009E2842"/>
    <w:rsid w:val="009E41A2"/>
    <w:rsid w:val="009E445E"/>
    <w:rsid w:val="009E49EE"/>
    <w:rsid w:val="009F038E"/>
    <w:rsid w:val="009F1412"/>
    <w:rsid w:val="009F3017"/>
    <w:rsid w:val="00A02515"/>
    <w:rsid w:val="00A02A0C"/>
    <w:rsid w:val="00A033A9"/>
    <w:rsid w:val="00A041C3"/>
    <w:rsid w:val="00A04806"/>
    <w:rsid w:val="00A07502"/>
    <w:rsid w:val="00A10AEB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2F6A"/>
    <w:rsid w:val="00A34D4F"/>
    <w:rsid w:val="00A37573"/>
    <w:rsid w:val="00A37CA2"/>
    <w:rsid w:val="00A37D57"/>
    <w:rsid w:val="00A40077"/>
    <w:rsid w:val="00A4084C"/>
    <w:rsid w:val="00A4099E"/>
    <w:rsid w:val="00A40DF7"/>
    <w:rsid w:val="00A424E2"/>
    <w:rsid w:val="00A5040F"/>
    <w:rsid w:val="00A53F2E"/>
    <w:rsid w:val="00A54D4D"/>
    <w:rsid w:val="00A60AB6"/>
    <w:rsid w:val="00A6301A"/>
    <w:rsid w:val="00A66947"/>
    <w:rsid w:val="00A702F5"/>
    <w:rsid w:val="00A717C9"/>
    <w:rsid w:val="00A72A49"/>
    <w:rsid w:val="00A73968"/>
    <w:rsid w:val="00A75F2F"/>
    <w:rsid w:val="00A80177"/>
    <w:rsid w:val="00A803B1"/>
    <w:rsid w:val="00A80838"/>
    <w:rsid w:val="00A80FE6"/>
    <w:rsid w:val="00A81999"/>
    <w:rsid w:val="00A83DAE"/>
    <w:rsid w:val="00A91C72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FB5"/>
    <w:rsid w:val="00AC1355"/>
    <w:rsid w:val="00AC3851"/>
    <w:rsid w:val="00AD0FE9"/>
    <w:rsid w:val="00AD26DD"/>
    <w:rsid w:val="00AD41BF"/>
    <w:rsid w:val="00AD5518"/>
    <w:rsid w:val="00AE1B37"/>
    <w:rsid w:val="00AE21D7"/>
    <w:rsid w:val="00AE2C94"/>
    <w:rsid w:val="00AE60C4"/>
    <w:rsid w:val="00AF21E4"/>
    <w:rsid w:val="00AF336D"/>
    <w:rsid w:val="00AF486A"/>
    <w:rsid w:val="00AF7DBE"/>
    <w:rsid w:val="00B0107E"/>
    <w:rsid w:val="00B02806"/>
    <w:rsid w:val="00B061CF"/>
    <w:rsid w:val="00B06A96"/>
    <w:rsid w:val="00B0709A"/>
    <w:rsid w:val="00B10F05"/>
    <w:rsid w:val="00B12B9A"/>
    <w:rsid w:val="00B16DB0"/>
    <w:rsid w:val="00B20F9F"/>
    <w:rsid w:val="00B21773"/>
    <w:rsid w:val="00B22D83"/>
    <w:rsid w:val="00B230C7"/>
    <w:rsid w:val="00B24255"/>
    <w:rsid w:val="00B24377"/>
    <w:rsid w:val="00B24C3F"/>
    <w:rsid w:val="00B24D45"/>
    <w:rsid w:val="00B25940"/>
    <w:rsid w:val="00B3176D"/>
    <w:rsid w:val="00B3304D"/>
    <w:rsid w:val="00B3385F"/>
    <w:rsid w:val="00B34833"/>
    <w:rsid w:val="00B34C3E"/>
    <w:rsid w:val="00B34D30"/>
    <w:rsid w:val="00B37AF5"/>
    <w:rsid w:val="00B40D9D"/>
    <w:rsid w:val="00B412D7"/>
    <w:rsid w:val="00B43DFD"/>
    <w:rsid w:val="00B43F92"/>
    <w:rsid w:val="00B444B9"/>
    <w:rsid w:val="00B44F56"/>
    <w:rsid w:val="00B544E3"/>
    <w:rsid w:val="00B5459E"/>
    <w:rsid w:val="00B55ABB"/>
    <w:rsid w:val="00B606EF"/>
    <w:rsid w:val="00B60F32"/>
    <w:rsid w:val="00B62866"/>
    <w:rsid w:val="00B63CA0"/>
    <w:rsid w:val="00B65B95"/>
    <w:rsid w:val="00B66BDD"/>
    <w:rsid w:val="00B66BEA"/>
    <w:rsid w:val="00B673E6"/>
    <w:rsid w:val="00B71418"/>
    <w:rsid w:val="00B71B99"/>
    <w:rsid w:val="00B71DD6"/>
    <w:rsid w:val="00B737C7"/>
    <w:rsid w:val="00B74C22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9E6"/>
    <w:rsid w:val="00B907F1"/>
    <w:rsid w:val="00B9388C"/>
    <w:rsid w:val="00B94B94"/>
    <w:rsid w:val="00B9648B"/>
    <w:rsid w:val="00B975C4"/>
    <w:rsid w:val="00BA07D5"/>
    <w:rsid w:val="00BA115C"/>
    <w:rsid w:val="00BA1AB4"/>
    <w:rsid w:val="00BA6A38"/>
    <w:rsid w:val="00BA7340"/>
    <w:rsid w:val="00BA7529"/>
    <w:rsid w:val="00BB00FC"/>
    <w:rsid w:val="00BB1BC3"/>
    <w:rsid w:val="00BB4A48"/>
    <w:rsid w:val="00BB50FB"/>
    <w:rsid w:val="00BB5946"/>
    <w:rsid w:val="00BB627A"/>
    <w:rsid w:val="00BC01A1"/>
    <w:rsid w:val="00BC1D95"/>
    <w:rsid w:val="00BC1FA0"/>
    <w:rsid w:val="00BC3033"/>
    <w:rsid w:val="00BC3070"/>
    <w:rsid w:val="00BC70BA"/>
    <w:rsid w:val="00BD1097"/>
    <w:rsid w:val="00BD35C7"/>
    <w:rsid w:val="00BD5DBA"/>
    <w:rsid w:val="00BD75BE"/>
    <w:rsid w:val="00BD79F8"/>
    <w:rsid w:val="00BE065A"/>
    <w:rsid w:val="00BF1BDE"/>
    <w:rsid w:val="00BF348D"/>
    <w:rsid w:val="00BF3DBD"/>
    <w:rsid w:val="00BF46FF"/>
    <w:rsid w:val="00BF50F1"/>
    <w:rsid w:val="00BF5A72"/>
    <w:rsid w:val="00BF7247"/>
    <w:rsid w:val="00BF7D45"/>
    <w:rsid w:val="00C0133A"/>
    <w:rsid w:val="00C02389"/>
    <w:rsid w:val="00C03520"/>
    <w:rsid w:val="00C03A6A"/>
    <w:rsid w:val="00C05165"/>
    <w:rsid w:val="00C0577D"/>
    <w:rsid w:val="00C065E6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217CD"/>
    <w:rsid w:val="00C22D95"/>
    <w:rsid w:val="00C23F66"/>
    <w:rsid w:val="00C2418F"/>
    <w:rsid w:val="00C2625E"/>
    <w:rsid w:val="00C26634"/>
    <w:rsid w:val="00C2677A"/>
    <w:rsid w:val="00C33BD8"/>
    <w:rsid w:val="00C33E1C"/>
    <w:rsid w:val="00C34D74"/>
    <w:rsid w:val="00C358A5"/>
    <w:rsid w:val="00C41842"/>
    <w:rsid w:val="00C4495E"/>
    <w:rsid w:val="00C44B84"/>
    <w:rsid w:val="00C45790"/>
    <w:rsid w:val="00C47B77"/>
    <w:rsid w:val="00C517A2"/>
    <w:rsid w:val="00C54253"/>
    <w:rsid w:val="00C5524E"/>
    <w:rsid w:val="00C56078"/>
    <w:rsid w:val="00C56F87"/>
    <w:rsid w:val="00C572CC"/>
    <w:rsid w:val="00C57C9B"/>
    <w:rsid w:val="00C64C2F"/>
    <w:rsid w:val="00C6782B"/>
    <w:rsid w:val="00C70241"/>
    <w:rsid w:val="00C74ADD"/>
    <w:rsid w:val="00C7504A"/>
    <w:rsid w:val="00C753F0"/>
    <w:rsid w:val="00C77849"/>
    <w:rsid w:val="00C81E1A"/>
    <w:rsid w:val="00C82295"/>
    <w:rsid w:val="00C82305"/>
    <w:rsid w:val="00C82B8A"/>
    <w:rsid w:val="00C85E0E"/>
    <w:rsid w:val="00C867AD"/>
    <w:rsid w:val="00C87D03"/>
    <w:rsid w:val="00C903F6"/>
    <w:rsid w:val="00C906EE"/>
    <w:rsid w:val="00C945D7"/>
    <w:rsid w:val="00C975E5"/>
    <w:rsid w:val="00CA0671"/>
    <w:rsid w:val="00CA0B98"/>
    <w:rsid w:val="00CA1B75"/>
    <w:rsid w:val="00CA2E86"/>
    <w:rsid w:val="00CA38EC"/>
    <w:rsid w:val="00CA5497"/>
    <w:rsid w:val="00CA70A8"/>
    <w:rsid w:val="00CB0FB4"/>
    <w:rsid w:val="00CB289A"/>
    <w:rsid w:val="00CB30D5"/>
    <w:rsid w:val="00CB3E54"/>
    <w:rsid w:val="00CB77A8"/>
    <w:rsid w:val="00CC0024"/>
    <w:rsid w:val="00CC069A"/>
    <w:rsid w:val="00CC2683"/>
    <w:rsid w:val="00CC3053"/>
    <w:rsid w:val="00CC643F"/>
    <w:rsid w:val="00CC7721"/>
    <w:rsid w:val="00CD020E"/>
    <w:rsid w:val="00CD1555"/>
    <w:rsid w:val="00CD1C1B"/>
    <w:rsid w:val="00CD2C8F"/>
    <w:rsid w:val="00CD7C3E"/>
    <w:rsid w:val="00CE102E"/>
    <w:rsid w:val="00CE1B8C"/>
    <w:rsid w:val="00CE49DF"/>
    <w:rsid w:val="00CE74AE"/>
    <w:rsid w:val="00CF4635"/>
    <w:rsid w:val="00CF4943"/>
    <w:rsid w:val="00CF5CDC"/>
    <w:rsid w:val="00D020EE"/>
    <w:rsid w:val="00D02C56"/>
    <w:rsid w:val="00D03718"/>
    <w:rsid w:val="00D03A8D"/>
    <w:rsid w:val="00D04790"/>
    <w:rsid w:val="00D06490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4E42"/>
    <w:rsid w:val="00D3043F"/>
    <w:rsid w:val="00D31466"/>
    <w:rsid w:val="00D33338"/>
    <w:rsid w:val="00D405C1"/>
    <w:rsid w:val="00D4687B"/>
    <w:rsid w:val="00D47F54"/>
    <w:rsid w:val="00D516E4"/>
    <w:rsid w:val="00D51E70"/>
    <w:rsid w:val="00D52310"/>
    <w:rsid w:val="00D553C8"/>
    <w:rsid w:val="00D56BFF"/>
    <w:rsid w:val="00D5786A"/>
    <w:rsid w:val="00D610DA"/>
    <w:rsid w:val="00D61D0D"/>
    <w:rsid w:val="00D62755"/>
    <w:rsid w:val="00D6315C"/>
    <w:rsid w:val="00D63FEB"/>
    <w:rsid w:val="00D65CE6"/>
    <w:rsid w:val="00D66034"/>
    <w:rsid w:val="00D71DD3"/>
    <w:rsid w:val="00D77CCF"/>
    <w:rsid w:val="00D8107B"/>
    <w:rsid w:val="00D839E3"/>
    <w:rsid w:val="00D8412B"/>
    <w:rsid w:val="00D9168D"/>
    <w:rsid w:val="00D92BE1"/>
    <w:rsid w:val="00D962B6"/>
    <w:rsid w:val="00DA15EA"/>
    <w:rsid w:val="00DA2F39"/>
    <w:rsid w:val="00DA49EB"/>
    <w:rsid w:val="00DB2211"/>
    <w:rsid w:val="00DB5BF9"/>
    <w:rsid w:val="00DB630A"/>
    <w:rsid w:val="00DB6B83"/>
    <w:rsid w:val="00DC06E4"/>
    <w:rsid w:val="00DC1ED3"/>
    <w:rsid w:val="00DC2268"/>
    <w:rsid w:val="00DC2435"/>
    <w:rsid w:val="00DC3F34"/>
    <w:rsid w:val="00DC3FDD"/>
    <w:rsid w:val="00DC48F7"/>
    <w:rsid w:val="00DC4DFB"/>
    <w:rsid w:val="00DC4FD2"/>
    <w:rsid w:val="00DC7F3C"/>
    <w:rsid w:val="00DD0102"/>
    <w:rsid w:val="00DD0535"/>
    <w:rsid w:val="00DD0889"/>
    <w:rsid w:val="00DD0A81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E17C7"/>
    <w:rsid w:val="00DE299B"/>
    <w:rsid w:val="00DE409C"/>
    <w:rsid w:val="00DE4279"/>
    <w:rsid w:val="00DE47D3"/>
    <w:rsid w:val="00DF3A43"/>
    <w:rsid w:val="00DF5C8E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31D1"/>
    <w:rsid w:val="00E05CDE"/>
    <w:rsid w:val="00E12E6E"/>
    <w:rsid w:val="00E13953"/>
    <w:rsid w:val="00E13F38"/>
    <w:rsid w:val="00E14841"/>
    <w:rsid w:val="00E14DB4"/>
    <w:rsid w:val="00E15A5F"/>
    <w:rsid w:val="00E200D1"/>
    <w:rsid w:val="00E27627"/>
    <w:rsid w:val="00E27C3D"/>
    <w:rsid w:val="00E308F9"/>
    <w:rsid w:val="00E30D5E"/>
    <w:rsid w:val="00E318BE"/>
    <w:rsid w:val="00E36D85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1DC"/>
    <w:rsid w:val="00E43F46"/>
    <w:rsid w:val="00E44F62"/>
    <w:rsid w:val="00E4608B"/>
    <w:rsid w:val="00E47AA1"/>
    <w:rsid w:val="00E56D45"/>
    <w:rsid w:val="00E575C2"/>
    <w:rsid w:val="00E57C9A"/>
    <w:rsid w:val="00E600AD"/>
    <w:rsid w:val="00E611F0"/>
    <w:rsid w:val="00E618FB"/>
    <w:rsid w:val="00E622CC"/>
    <w:rsid w:val="00E6343A"/>
    <w:rsid w:val="00E63C65"/>
    <w:rsid w:val="00E65C4A"/>
    <w:rsid w:val="00E65CD0"/>
    <w:rsid w:val="00E66096"/>
    <w:rsid w:val="00E66A7C"/>
    <w:rsid w:val="00E72216"/>
    <w:rsid w:val="00E733E6"/>
    <w:rsid w:val="00E7385D"/>
    <w:rsid w:val="00E744EE"/>
    <w:rsid w:val="00E74B64"/>
    <w:rsid w:val="00E7725A"/>
    <w:rsid w:val="00E7734A"/>
    <w:rsid w:val="00E80496"/>
    <w:rsid w:val="00E83801"/>
    <w:rsid w:val="00E83880"/>
    <w:rsid w:val="00E83BCB"/>
    <w:rsid w:val="00E851F9"/>
    <w:rsid w:val="00E867D0"/>
    <w:rsid w:val="00E87A17"/>
    <w:rsid w:val="00E920AD"/>
    <w:rsid w:val="00E960A9"/>
    <w:rsid w:val="00E97DF1"/>
    <w:rsid w:val="00EA2FAF"/>
    <w:rsid w:val="00EA304C"/>
    <w:rsid w:val="00EA310E"/>
    <w:rsid w:val="00EA41BB"/>
    <w:rsid w:val="00EA4765"/>
    <w:rsid w:val="00EA5985"/>
    <w:rsid w:val="00EA6F55"/>
    <w:rsid w:val="00EB0141"/>
    <w:rsid w:val="00EB0481"/>
    <w:rsid w:val="00EB16E9"/>
    <w:rsid w:val="00EB1826"/>
    <w:rsid w:val="00EB35CA"/>
    <w:rsid w:val="00EB583F"/>
    <w:rsid w:val="00EB707C"/>
    <w:rsid w:val="00EC2116"/>
    <w:rsid w:val="00EC271D"/>
    <w:rsid w:val="00EC2B48"/>
    <w:rsid w:val="00EC362E"/>
    <w:rsid w:val="00EC525C"/>
    <w:rsid w:val="00EC5816"/>
    <w:rsid w:val="00EC60DA"/>
    <w:rsid w:val="00EC7A3A"/>
    <w:rsid w:val="00ED1C9F"/>
    <w:rsid w:val="00ED229C"/>
    <w:rsid w:val="00ED2EE6"/>
    <w:rsid w:val="00ED4BC2"/>
    <w:rsid w:val="00ED6EB9"/>
    <w:rsid w:val="00EE238B"/>
    <w:rsid w:val="00EE251F"/>
    <w:rsid w:val="00EE28C6"/>
    <w:rsid w:val="00EE3CA4"/>
    <w:rsid w:val="00EE58D9"/>
    <w:rsid w:val="00EE7B90"/>
    <w:rsid w:val="00EF1505"/>
    <w:rsid w:val="00EF155D"/>
    <w:rsid w:val="00EF29A8"/>
    <w:rsid w:val="00EF29AE"/>
    <w:rsid w:val="00EF6372"/>
    <w:rsid w:val="00EF755F"/>
    <w:rsid w:val="00EF7A81"/>
    <w:rsid w:val="00F00D38"/>
    <w:rsid w:val="00F02F36"/>
    <w:rsid w:val="00F03210"/>
    <w:rsid w:val="00F055B6"/>
    <w:rsid w:val="00F05EAE"/>
    <w:rsid w:val="00F0622B"/>
    <w:rsid w:val="00F064FD"/>
    <w:rsid w:val="00F073EC"/>
    <w:rsid w:val="00F075F7"/>
    <w:rsid w:val="00F079A3"/>
    <w:rsid w:val="00F132A2"/>
    <w:rsid w:val="00F135FC"/>
    <w:rsid w:val="00F15533"/>
    <w:rsid w:val="00F16CD3"/>
    <w:rsid w:val="00F17340"/>
    <w:rsid w:val="00F17998"/>
    <w:rsid w:val="00F17D7E"/>
    <w:rsid w:val="00F2147C"/>
    <w:rsid w:val="00F226D5"/>
    <w:rsid w:val="00F241F0"/>
    <w:rsid w:val="00F260ED"/>
    <w:rsid w:val="00F2703C"/>
    <w:rsid w:val="00F31082"/>
    <w:rsid w:val="00F34874"/>
    <w:rsid w:val="00F3761C"/>
    <w:rsid w:val="00F417CB"/>
    <w:rsid w:val="00F41A27"/>
    <w:rsid w:val="00F422F6"/>
    <w:rsid w:val="00F42F63"/>
    <w:rsid w:val="00F4475A"/>
    <w:rsid w:val="00F45B05"/>
    <w:rsid w:val="00F46EC9"/>
    <w:rsid w:val="00F4791C"/>
    <w:rsid w:val="00F546DB"/>
    <w:rsid w:val="00F54B33"/>
    <w:rsid w:val="00F55255"/>
    <w:rsid w:val="00F5647B"/>
    <w:rsid w:val="00F56A42"/>
    <w:rsid w:val="00F56A6C"/>
    <w:rsid w:val="00F61F46"/>
    <w:rsid w:val="00F62297"/>
    <w:rsid w:val="00F63958"/>
    <w:rsid w:val="00F65833"/>
    <w:rsid w:val="00F66D9B"/>
    <w:rsid w:val="00F71469"/>
    <w:rsid w:val="00F71C1D"/>
    <w:rsid w:val="00F74A1F"/>
    <w:rsid w:val="00F74BE3"/>
    <w:rsid w:val="00F75BE8"/>
    <w:rsid w:val="00F766A1"/>
    <w:rsid w:val="00F76E33"/>
    <w:rsid w:val="00F772C6"/>
    <w:rsid w:val="00F7755A"/>
    <w:rsid w:val="00F77887"/>
    <w:rsid w:val="00F814DD"/>
    <w:rsid w:val="00F8254A"/>
    <w:rsid w:val="00F8779E"/>
    <w:rsid w:val="00F914FB"/>
    <w:rsid w:val="00F91EA6"/>
    <w:rsid w:val="00F93773"/>
    <w:rsid w:val="00F963E4"/>
    <w:rsid w:val="00F97212"/>
    <w:rsid w:val="00FA0A88"/>
    <w:rsid w:val="00FA1566"/>
    <w:rsid w:val="00FA3129"/>
    <w:rsid w:val="00FA4FBC"/>
    <w:rsid w:val="00FA540F"/>
    <w:rsid w:val="00FA6595"/>
    <w:rsid w:val="00FB0E30"/>
    <w:rsid w:val="00FB0F3D"/>
    <w:rsid w:val="00FB48FD"/>
    <w:rsid w:val="00FC018B"/>
    <w:rsid w:val="00FC0226"/>
    <w:rsid w:val="00FC0F11"/>
    <w:rsid w:val="00FC37CB"/>
    <w:rsid w:val="00FC769B"/>
    <w:rsid w:val="00FC7BFF"/>
    <w:rsid w:val="00FD21E1"/>
    <w:rsid w:val="00FD4878"/>
    <w:rsid w:val="00FD7A38"/>
    <w:rsid w:val="00FE04C0"/>
    <w:rsid w:val="00FE0F85"/>
    <w:rsid w:val="00FE22CB"/>
    <w:rsid w:val="00FE6538"/>
    <w:rsid w:val="00FE7329"/>
    <w:rsid w:val="00FF22F4"/>
    <w:rsid w:val="00FF319C"/>
    <w:rsid w:val="00FF3F51"/>
    <w:rsid w:val="00FF6D6B"/>
    <w:rsid w:val="19614A0F"/>
    <w:rsid w:val="1A7AD226"/>
    <w:rsid w:val="36F978E3"/>
    <w:rsid w:val="54F50A21"/>
    <w:rsid w:val="602152C8"/>
    <w:rsid w:val="65C7F6FF"/>
    <w:rsid w:val="66EF3861"/>
    <w:rsid w:val="7CB2F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B2A0FBE"/>
  <w15:docId w15:val="{EB417C45-3169-48F5-8E3A-CAF49C19A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21E1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autoRedefine/>
    <w:qFormat/>
    <w:rsid w:val="00CD43EA"/>
    <w:pPr>
      <w:keepNext/>
      <w:keepLines/>
      <w:numPr>
        <w:numId w:val="10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0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0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4C7AC9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CD43EA"/>
    <w:rPr>
      <w:rFonts w:ascii="Times New Roman" w:eastAsia="Times New Roman" w:hAnsi="Times New Roman" w:cs="Arial"/>
      <w:b/>
      <w:bCs/>
      <w:snapToGrid w:val="0"/>
      <w:spacing w:val="4"/>
      <w:sz w:val="21"/>
      <w:szCs w:val="32"/>
      <w:lang w:eastAsia="de-CH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E35AEE"/>
    <w:rPr>
      <w:b/>
    </w:rPr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3075"/>
    <w:rPr>
      <w:sz w:val="14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C82594"/>
    <w:rPr>
      <w:sz w:val="14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9023D3"/>
    <w:pPr>
      <w:numPr>
        <w:numId w:val="0"/>
      </w:numPr>
      <w:tabs>
        <w:tab w:val="clear" w:pos="397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snapToGrid/>
      <w:color w:val="38A7C2" w:themeColor="accent1" w:themeShade="BF"/>
      <w:sz w:val="32"/>
      <w:lang w:eastAsia="de-CH"/>
    </w:rPr>
  </w:style>
  <w:style w:type="character" w:styleId="Hyperlink">
    <w:name w:val="Hyperlink"/>
    <w:basedOn w:val="Absatz-Standardschriftart"/>
    <w:uiPriority w:val="99"/>
    <w:unhideWhenUsed/>
    <w:rsid w:val="00825C2E"/>
    <w:rPr>
      <w:color w:val="206C8A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023D3"/>
    <w:rPr>
      <w:color w:val="605E5C"/>
      <w:shd w:val="clear" w:color="auto" w:fill="E1DFDD"/>
    </w:rPr>
  </w:style>
  <w:style w:type="paragraph" w:customStyle="1" w:styleId="BeilageKopie">
    <w:name w:val="Beilage Kopie"/>
    <w:basedOn w:val="Standard"/>
    <w:next w:val="Standard"/>
    <w:qFormat/>
    <w:rsid w:val="00661B45"/>
    <w:pPr>
      <w:ind w:left="851" w:hanging="851"/>
    </w:pPr>
    <w:rPr>
      <w:sz w:val="14"/>
    </w:rPr>
  </w:style>
  <w:style w:type="paragraph" w:customStyle="1" w:styleId="Beilagekursiv">
    <w:name w:val="Beilage kursiv"/>
    <w:basedOn w:val="Standard"/>
    <w:next w:val="Standard"/>
    <w:qFormat/>
    <w:rsid w:val="00661B45"/>
    <w:rPr>
      <w:i/>
      <w:iCs/>
      <w:sz w:val="14"/>
    </w:rPr>
  </w:style>
  <w:style w:type="paragraph" w:customStyle="1" w:styleId="Thema">
    <w:name w:val="Thema"/>
    <w:basedOn w:val="Listenabsatz"/>
    <w:next w:val="Standard"/>
    <w:qFormat/>
    <w:rsid w:val="00766A90"/>
    <w:pPr>
      <w:numPr>
        <w:numId w:val="13"/>
      </w:numPr>
      <w:ind w:left="357" w:hanging="357"/>
    </w:p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table" w:styleId="Gitternetztabelle3Akzent6">
    <w:name w:val="Grid Table 3 Accent 6"/>
    <w:basedOn w:val="NormaleTabelle"/>
    <w:uiPriority w:val="48"/>
    <w:rsid w:val="00E733E6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6" w:themeTint="99"/>
        <w:left w:val="single" w:sz="4" w:space="0" w:color="B2B2B2" w:themeColor="accent6" w:themeTint="99"/>
        <w:bottom w:val="single" w:sz="4" w:space="0" w:color="B2B2B2" w:themeColor="accent6" w:themeTint="99"/>
        <w:right w:val="single" w:sz="4" w:space="0" w:color="B2B2B2" w:themeColor="accent6" w:themeTint="99"/>
        <w:insideH w:val="single" w:sz="4" w:space="0" w:color="B2B2B2" w:themeColor="accent6" w:themeTint="99"/>
        <w:insideV w:val="single" w:sz="4" w:space="0" w:color="B2B2B2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  <w:tblStylePr w:type="neCell">
      <w:tblPr/>
      <w:tcPr>
        <w:tcBorders>
          <w:bottom w:val="single" w:sz="4" w:space="0" w:color="B2B2B2" w:themeColor="accent6" w:themeTint="99"/>
        </w:tcBorders>
      </w:tcPr>
    </w:tblStylePr>
    <w:tblStylePr w:type="nwCell">
      <w:tblPr/>
      <w:tcPr>
        <w:tcBorders>
          <w:bottom w:val="single" w:sz="4" w:space="0" w:color="B2B2B2" w:themeColor="accent6" w:themeTint="99"/>
        </w:tcBorders>
      </w:tcPr>
    </w:tblStylePr>
    <w:tblStylePr w:type="seCell">
      <w:tblPr/>
      <w:tcPr>
        <w:tcBorders>
          <w:top w:val="single" w:sz="4" w:space="0" w:color="B2B2B2" w:themeColor="accent6" w:themeTint="99"/>
        </w:tcBorders>
      </w:tcPr>
    </w:tblStylePr>
    <w:tblStylePr w:type="swCell">
      <w:tblPr/>
      <w:tcPr>
        <w:tcBorders>
          <w:top w:val="single" w:sz="4" w:space="0" w:color="B2B2B2" w:themeColor="accent6" w:themeTint="99"/>
        </w:tcBorders>
      </w:tcPr>
    </w:tblStylePr>
  </w:style>
  <w:style w:type="table" w:styleId="Listentabelle1hellAkzent6">
    <w:name w:val="List Table 1 Light Accent 6"/>
    <w:basedOn w:val="NormaleTabelle"/>
    <w:uiPriority w:val="46"/>
    <w:rsid w:val="00CD2C8F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6" w:themeFillTint="33"/>
      </w:tcPr>
    </w:tblStylePr>
    <w:tblStylePr w:type="band1Horz">
      <w:tblPr/>
      <w:tcPr>
        <w:shd w:val="clear" w:color="auto" w:fill="E5E5E5" w:themeFill="accent6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7110B8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F6F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F6F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C" w:themeFill="accent5" w:themeFillTint="33"/>
      </w:tcPr>
    </w:tblStylePr>
    <w:tblStylePr w:type="band1Horz">
      <w:tblPr/>
      <w:tcPr>
        <w:shd w:val="clear" w:color="auto" w:fill="FCFCFC" w:themeFill="accent5" w:themeFillTint="33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316A2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A2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A2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A2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A20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43359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webSettings" Target="webSetting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bin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bin"/><Relationship Id="rId2" Type="http://schemas.openxmlformats.org/officeDocument/2006/relationships/image" Target="media/image2.bin"/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pschule\AppData\Local\Temp\Docunize\00%20Vorlage%20A4%20hoch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officeatwork xmlns="http://schemas.officeatwork.com/Document">eNp7v3u/jUt+cmlual6JnY1PYl56aWJ6qp2RgampjT6ca6MPVwMA6D4SQg==</officeatwork>
</file>

<file path=customXml/item2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c1ef4-a5a8-4f60-b734-518beb01c7b7" xsi:nil="true"/>
    <lcf76f155ced4ddcb4097134ff3c332f xmlns="9a7d57e2-a6f6-4353-bdc3-995d0b2e54a4">
      <Terms xmlns="http://schemas.microsoft.com/office/infopath/2007/PartnerControls"/>
    </lcf76f155ced4ddcb4097134ff3c332f>
    <TopPicsSB xmlns="9a7d57e2-a6f6-4353-bdc3-995d0b2e54a4" xsi:nil="true"/>
    <LikesCount xmlns="http://schemas.microsoft.com/sharepoint/v3" xsi:nil="true"/>
    <Unterordner xmlns="9a7d57e2-a6f6-4353-bdc3-995d0b2e54a4" xsi:nil="true"/>
    <Unterordner2 xmlns="9a7d57e2-a6f6-4353-bdc3-995d0b2e54a4" xsi:nil="true"/>
    <Favorit xmlns="9a7d57e2-a6f6-4353-bdc3-995d0b2e54a4" xsi:nil="true"/>
    <Ratings xmlns="http://schemas.microsoft.com/sharepoint/v3" xsi:nil="true"/>
    <Link_x0020_oder_x0020_Bild xmlns="9a7d57e2-a6f6-4353-bdc3-995d0b2e54a4">
      <Url xsi:nil="true"/>
      <Description xsi:nil="true"/>
    </Link_x0020_oder_x0020_Bild>
    <Unterordner_x0028_LINKS_x0029_ xmlns="9a7d57e2-a6f6-4353-bdc3-995d0b2e54a4">
      <Url xsi:nil="true"/>
      <Description xsi:nil="true"/>
    </Unterordner_x0028_LINKS_x0029_>
    <TopPics xmlns="9a7d57e2-a6f6-4353-bdc3-995d0b2e54a4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Auswahl xmlns="9a7d57e2-a6f6-4353-bdc3-995d0b2e54a4">true</Auswahl>
    <Person xmlns="9a7d57e2-a6f6-4353-bdc3-995d0b2e54a4">
      <UserInfo>
        <DisplayName/>
        <AccountId xsi:nil="true"/>
        <AccountType/>
      </UserInfo>
    </Person>
    <Kategorie xmlns="9a7d57e2-a6f6-4353-bdc3-995d0b2e54a4" xsi:nil="true"/>
    <AverageRating xmlns="http://schemas.microsoft.com/sharepoint/v3" xsi:nil="true"/>
    <TopPicsCT xmlns="9a7d57e2-a6f6-4353-bdc3-995d0b2e54a4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56FDFCB57D0948B915F9BF5E819397" ma:contentTypeVersion="39" ma:contentTypeDescription="Ein neues Dokument erstellen." ma:contentTypeScope="" ma:versionID="45a1c7cc98e2c58174a11ccbaa6cf1e1">
  <xsd:schema xmlns:xsd="http://www.w3.org/2001/XMLSchema" xmlns:xs="http://www.w3.org/2001/XMLSchema" xmlns:p="http://schemas.microsoft.com/office/2006/metadata/properties" xmlns:ns1="http://schemas.microsoft.com/sharepoint/v3" xmlns:ns2="9a7d57e2-a6f6-4353-bdc3-995d0b2e54a4" xmlns:ns3="bd5c1ef4-a5a8-4f60-b734-518beb01c7b7" targetNamespace="http://schemas.microsoft.com/office/2006/metadata/properties" ma:root="true" ma:fieldsID="0b95eb98389aa212ed756920b75816b2" ns1:_="" ns2:_="" ns3:_="">
    <xsd:import namespace="http://schemas.microsoft.com/sharepoint/v3"/>
    <xsd:import namespace="9a7d57e2-a6f6-4353-bdc3-995d0b2e54a4"/>
    <xsd:import namespace="bd5c1ef4-a5a8-4f60-b734-518beb01c7b7"/>
    <xsd:element name="properties">
      <xsd:complexType>
        <xsd:sequence>
          <xsd:element name="documentManagement">
            <xsd:complexType>
              <xsd:all>
                <xsd:element ref="ns2:Link_x0020_oder_x0020_Bild" minOccurs="0"/>
                <xsd:element ref="ns2:Unterordner" minOccurs="0"/>
                <xsd:element ref="ns2:Unterordner2" minOccurs="0"/>
                <xsd:element ref="ns2:Unterordner_x0028_LINKS_x0029_" minOccurs="0"/>
                <xsd:element ref="ns2:Kategorie" minOccurs="0"/>
                <xsd:element ref="ns2:Person" minOccurs="0"/>
                <xsd:element ref="ns2:Auswah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TopPics" minOccurs="0"/>
                <xsd:element ref="ns2:TopPicsSB" minOccurs="0"/>
                <xsd:element ref="ns2:TopPicsC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SharedWithUser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Favorit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35" nillable="true" ma:displayName="Bewertung (0 - 5)" ma:decimals="2" ma:description="Mittelwert aller Bewertungen, die abgegeben wurden." ma:hidden="true" ma:internalName="AverageRating" ma:readOnly="false">
      <xsd:simpleType>
        <xsd:restriction base="dms:Number"/>
      </xsd:simpleType>
    </xsd:element>
    <xsd:element name="RatingCount" ma:index="36" nillable="true" ma:displayName="Anzahl Bewertungen" ma:decimals="0" ma:description="Anzahl abgegebener Bewertungen" ma:hidden="true" ma:internalName="RatingCount" ma:readOnly="false">
      <xsd:simpleType>
        <xsd:restriction base="dms:Number"/>
      </xsd:simpleType>
    </xsd:element>
    <xsd:element name="RatedBy" ma:index="37" nillable="true" ma:displayName="Bewertet von" ma:description="Benutzer haben das Element bewertet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8" nillable="true" ma:displayName="Benutzerbewertungen" ma:description="Bewertungen für das Element" ma:hidden="true" ma:internalName="Ratings" ma:readOnly="false">
      <xsd:simpleType>
        <xsd:restriction base="dms:Note"/>
      </xsd:simpleType>
    </xsd:element>
    <xsd:element name="LikesCount" ma:index="39" nillable="true" ma:displayName="Anzahl 'Gefällt mir'" ma:hidden="true" ma:internalName="LikesCount" ma:readOnly="false">
      <xsd:simpleType>
        <xsd:restriction base="dms:Unknown"/>
      </xsd:simpleType>
    </xsd:element>
    <xsd:element name="LikedBy" ma:index="40" nillable="true" ma:displayName="Gefällt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d57e2-a6f6-4353-bdc3-995d0b2e54a4" elementFormDefault="qualified">
    <xsd:import namespace="http://schemas.microsoft.com/office/2006/documentManagement/types"/>
    <xsd:import namespace="http://schemas.microsoft.com/office/infopath/2007/PartnerControls"/>
    <xsd:element name="Link_x0020_oder_x0020_Bild" ma:index="2" nillable="true" ma:displayName="Link oder Bild" ma:format="Hyperlink" ma:internalName="Link_x0020_oder_x0020_Bild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terordner" ma:index="4" nillable="true" ma:displayName="Inhalte (Unterordner)" ma:format="Dropdown" ma:internalName="Unterordner" ma:readOnly="false">
      <xsd:simpleType>
        <xsd:restriction base="dms:Note">
          <xsd:maxLength value="255"/>
        </xsd:restriction>
      </xsd:simpleType>
    </xsd:element>
    <xsd:element name="Unterordner2" ma:index="5" nillable="true" ma:displayName="Unterordner 2" ma:format="Dropdown" ma:list="9a7d57e2-a6f6-4353-bdc3-995d0b2e54a4" ma:internalName="Unterordner2" ma:readOnly="false" ma:showField="Title">
      <xsd:simpleType>
        <xsd:restriction base="dms:Lookup"/>
      </xsd:simpleType>
    </xsd:element>
    <xsd:element name="Unterordner_x0028_LINKS_x0029_" ma:index="6" nillable="true" ma:displayName="Unterordner (LINKS)" ma:format="Hyperlink" ma:internalName="Unterordner_x0028_LINKS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ategorie" ma:index="7" nillable="true" ma:displayName="Kategorie" ma:format="Thumbnail" ma:internalName="Kategorie" ma:readOnly="false">
      <xsd:simpleType>
        <xsd:restriction base="dms:Unknown"/>
      </xsd:simpleType>
    </xsd:element>
    <xsd:element name="Person" ma:index="8" nillable="true" ma:displayName="Person" ma:format="Dropdown" ma:list="UserInfo" ma:SharePointGroup="0" ma:internalName="Person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uswahl" ma:index="9" nillable="true" ma:displayName="Auswahl" ma:default="1" ma:format="Dropdown" ma:internalName="Auswahl" ma:readOnly="false">
      <xsd:simpleType>
        <xsd:restriction base="dms:Boolean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9a48e02a-304b-44db-a51f-647cba8d1c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Pics" ma:index="24" nillable="true" ma:displayName="Top Pics" ma:format="Dropdown" ma:hidden="true" ma:internalName="TopPics" ma:readOnly="false">
      <xsd:simpleType>
        <xsd:restriction base="dms:Choice">
          <xsd:enumeration value="10/10"/>
          <xsd:enumeration value="8/10"/>
          <xsd:enumeration value="Für andere Projekte besser"/>
        </xsd:restriction>
      </xsd:simpleType>
    </xsd:element>
    <xsd:element name="TopPicsSB" ma:index="25" nillable="true" ma:displayName="Top Pics SB" ma:format="Dropdown" ma:hidden="true" ma:internalName="TopPicsSB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TopPicsCT" ma:index="26" nillable="true" ma:displayName="Top Pics CT" ma:format="Dropdown" ma:hidden="true" ma:internalName="TopPicsCT" ma:readOnly="false">
      <xsd:simpleType>
        <xsd:restriction base="dms:Choice">
          <xsd:enumeration value="10/10"/>
          <xsd:enumeration value="8/10"/>
          <xsd:enumeration value="andere Projekte besser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Favorit" ma:index="41" nillable="true" ma:displayName="Favorit" ma:format="Dropdown" ma:hidden="true" ma:internalName="Favorit" ma:readOnly="false">
      <xsd:simpleType>
        <xsd:restriction base="dms:Choice">
          <xsd:enumeration value="Auswahl 1"/>
          <xsd:enumeration value="Auswahl 2"/>
          <xsd:enumeration value="Auswahl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c1ef4-a5a8-4f60-b734-518beb01c7b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9aeb69-1acc-460c-b6e0-f66c24fee4fc}" ma:internalName="TaxCatchAll" ma:readOnly="false" ma:showField="CatchAllData" ma:web="bd5c1ef4-a5a8-4f60-b734-518beb01c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4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customXml/itemProps2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3.xml><?xml version="1.0" encoding="utf-8"?>
<ds:datastoreItem xmlns:ds="http://schemas.openxmlformats.org/officeDocument/2006/customXml" ds:itemID="{EB0B573C-1904-4886-B96A-84C7C710872C}">
  <ds:schemaRefs>
    <ds:schemaRef ds:uri="http://schemas.microsoft.com/office/2006/metadata/properties"/>
    <ds:schemaRef ds:uri="http://schemas.microsoft.com/office/infopath/2007/PartnerControls"/>
    <ds:schemaRef ds:uri="d8ca3f82-bdbf-4f93-bc18-2dcb0cb7c99a"/>
    <ds:schemaRef ds:uri="b37b8325-311e-48f5-914c-628f8f5aa376"/>
  </ds:schemaRefs>
</ds:datastoreItem>
</file>

<file path=customXml/itemProps4.xml><?xml version="1.0" encoding="utf-8"?>
<ds:datastoreItem xmlns:ds="http://schemas.openxmlformats.org/officeDocument/2006/customXml" ds:itemID="{5376391A-6CFE-464E-8E8C-40603AC780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F3141152-3AD2-429D-823A-93C4AE917CAC}"/>
</file>

<file path=docProps/app.xml><?xml version="1.0" encoding="utf-8"?>
<Properties xmlns="http://schemas.openxmlformats.org/officeDocument/2006/extended-properties" xmlns:vt="http://schemas.openxmlformats.org/officeDocument/2006/docPropsVTypes">
  <Template>00 Vorlage A4 hoch.dotm</Template>
  <TotalTime>0</TotalTime>
  <Pages>4</Pages>
  <Words>508</Words>
  <Characters>3204</Characters>
  <Application>Microsoft Office Word</Application>
  <DocSecurity>0</DocSecurity>
  <Lines>26</Lines>
  <Paragraphs>7</Paragraphs>
  <ScaleCrop>false</ScaleCrop>
  <Manager/>
  <Company/>
  <LinksUpToDate>false</LinksUpToDate>
  <CharactersWithSpaces>3705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Schuler Yvonne HSLU W</dc:creator>
  <cp:lastModifiedBy>Schuler Yvonne HSLU W</cp:lastModifiedBy>
  <cp:revision>17</cp:revision>
  <cp:lastPrinted>2025-01-17T08:44:00Z</cp:lastPrinted>
  <dcterms:created xsi:type="dcterms:W3CDTF">2026-07-01T12:28:00Z</dcterms:created>
  <dcterms:modified xsi:type="dcterms:W3CDTF">2026-07-01T12:48:00Z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580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2024-11-21T14:35:40Z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f40be902-7bb5-48f5-bae4-c52973b3f712</vt:lpwstr>
  </property>
  <property fmtid="{D5CDD505-2E9C-101B-9397-08002B2CF9AE}" pid="10" name="MSIP_Label_e8b0afbd-3cf7-4707-aee4-8dc9d855de29_ContentBits">
    <vt:lpwstr>0</vt:lpwstr>
  </property>
  <property fmtid="{D5CDD505-2E9C-101B-9397-08002B2CF9AE}" pid="11" name="ContentTypeId">
    <vt:lpwstr>0x010100E756FDFCB57D0948B915F9BF5E819397</vt:lpwstr>
  </property>
  <property fmtid="{D5CDD505-2E9C-101B-9397-08002B2CF9AE}" pid="12" name="MediaServiceImageTags">
    <vt:lpwstr/>
  </property>
</Properties>
</file>